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7D3" w:rsidRDefault="005527D3">
      <w:pPr>
        <w:rPr>
          <w:color w:val="EA6312"/>
          <w:sz w:val="22"/>
        </w:rPr>
      </w:pPr>
    </w:p>
    <w:p w:rsidR="005527D3" w:rsidRPr="00CB5D66" w:rsidRDefault="00B2444B" w:rsidP="001F4CBA">
      <w:pPr>
        <w:pStyle w:val="Title"/>
        <w:jc w:val="center"/>
        <w:rPr>
          <w:color w:val="EA6312" w:themeColor="accent2"/>
          <w:sz w:val="22"/>
        </w:rPr>
      </w:pPr>
      <w:r w:rsidRPr="00CB5D66">
        <w:rPr>
          <w:color w:val="EA6312" w:themeColor="accent2"/>
        </w:rPr>
        <w:t>IMPACT Lessons Learnt</w:t>
      </w:r>
    </w:p>
    <w:p w:rsidR="005527D3" w:rsidRDefault="005527D3">
      <w:pPr>
        <w:rPr>
          <w:color w:val="EA6312"/>
          <w:sz w:val="20"/>
        </w:rPr>
      </w:pPr>
    </w:p>
    <w:p w:rsidR="005527D3" w:rsidRDefault="005527D3">
      <w:pPr>
        <w:rPr>
          <w:color w:val="EA6312"/>
          <w:sz w:val="20"/>
        </w:rPr>
      </w:pPr>
    </w:p>
    <w:p w:rsidR="005527D3" w:rsidRDefault="00CB5D66">
      <w:pPr>
        <w:rPr>
          <w:color w:val="EA6312"/>
          <w:sz w:val="20"/>
        </w:rPr>
      </w:pPr>
      <w:r>
        <w:rPr>
          <w:noProof/>
          <w:color w:val="B01513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018D50B" wp14:editId="73B1C9FB">
                <wp:simplePos x="0" y="0"/>
                <wp:positionH relativeFrom="column">
                  <wp:posOffset>-1007044</wp:posOffset>
                </wp:positionH>
                <wp:positionV relativeFrom="paragraph">
                  <wp:posOffset>3959269</wp:posOffset>
                </wp:positionV>
                <wp:extent cx="6864985" cy="0"/>
                <wp:effectExtent l="257810" t="257810" r="259080" b="25654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985" cy="0"/>
                        </a:xfrm>
                        <a:prstGeom prst="line">
                          <a:avLst/>
                        </a:prstGeom>
                        <a:noFill/>
                        <a:ln w="504825" cap="sq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0B0659" id="Straight Connector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9.3pt,311.75pt" to="461.25pt,3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" strokecolor="#ea6312 [3205]" strokeweight="39.75pt">
                <v:stroke endcap="square"/>
              </v:line>
            </w:pict>
          </mc:Fallback>
        </mc:AlternateContent>
      </w:r>
      <w:r w:rsidR="001F4CBA">
        <w:rPr>
          <w:noProof/>
          <w:color w:val="B01513"/>
          <w:sz w:val="20"/>
          <w:lang w:val="en-AU" w:eastAsia="en-AU"/>
        </w:rPr>
        <w:drawing>
          <wp:anchor distT="0" distB="0" distL="114300" distR="114300" simplePos="0" relativeHeight="251657216" behindDoc="1" locked="0" layoutInCell="1" allowOverlap="1" wp14:anchorId="769A77AD" wp14:editId="1EEE2AC0">
            <wp:simplePos x="0" y="0"/>
            <wp:positionH relativeFrom="column">
              <wp:posOffset>238125</wp:posOffset>
            </wp:positionH>
            <wp:positionV relativeFrom="paragraph">
              <wp:posOffset>91440</wp:posOffset>
            </wp:positionV>
            <wp:extent cx="5600065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7D3" w:rsidRDefault="005527D3">
      <w:pPr>
        <w:rPr>
          <w:sz w:val="22"/>
        </w:rPr>
      </w:pPr>
    </w:p>
    <w:p w:rsidR="005527D3" w:rsidRDefault="00B2444B">
      <w:pPr>
        <w:rPr>
          <w:color w:val="EA6312"/>
          <w:sz w:val="24"/>
        </w:rPr>
      </w:pPr>
      <w:r>
        <w:rPr>
          <w:color w:val="EA6312"/>
          <w:sz w:val="24"/>
        </w:rPr>
        <w:t>Yerevan Area Development Program</w:t>
      </w:r>
    </w:p>
    <w:p w:rsidR="005527D3" w:rsidRDefault="00B2444B">
      <w:pPr>
        <w:rPr>
          <w:color w:val="EA6312"/>
          <w:sz w:val="24"/>
        </w:rPr>
      </w:pPr>
      <w:r>
        <w:rPr>
          <w:color w:val="EA6312"/>
          <w:sz w:val="24"/>
        </w:rPr>
        <w:t>Gevorg Jenderedjian - spring 2015</w:t>
      </w:r>
    </w:p>
    <w:p w:rsidR="005527D3" w:rsidRDefault="005527D3">
      <w:pPr>
        <w:rPr>
          <w:sz w:val="20"/>
        </w:rPr>
      </w:pPr>
    </w:p>
    <w:p w:rsidR="005527D3" w:rsidRDefault="005527D3">
      <w:pPr>
        <w:rPr>
          <w:sz w:val="22"/>
        </w:rPr>
      </w:pPr>
    </w:p>
    <w:p w:rsidR="005527D3" w:rsidRDefault="005527D3">
      <w:pPr>
        <w:rPr>
          <w:sz w:val="22"/>
        </w:rPr>
      </w:pPr>
    </w:p>
    <w:p w:rsidR="005527D3" w:rsidRDefault="005527D3">
      <w:pPr>
        <w:rPr>
          <w:sz w:val="22"/>
        </w:rPr>
      </w:pPr>
    </w:p>
    <w:p w:rsidR="005527D3" w:rsidRDefault="005527D3">
      <w:pPr>
        <w:rPr>
          <w:sz w:val="22"/>
        </w:rPr>
      </w:pPr>
    </w:p>
    <w:p w:rsidR="005527D3" w:rsidRPr="00CB5D66" w:rsidRDefault="00B2444B" w:rsidP="006C6FD7">
      <w:pPr>
        <w:pStyle w:val="Heading1"/>
        <w:rPr>
          <w:color w:val="EA6312" w:themeColor="accent2"/>
        </w:rPr>
      </w:pPr>
      <w:bookmarkStart w:id="0" w:name="_Toc413173114"/>
      <w:r w:rsidRPr="00CB5D66">
        <w:rPr>
          <w:color w:val="EA6312" w:themeColor="accent2"/>
        </w:rPr>
        <w:lastRenderedPageBreak/>
        <w:t>Acknowledgment</w:t>
      </w:r>
      <w:bookmarkEnd w:id="0"/>
    </w:p>
    <w:p w:rsidR="005527D3" w:rsidRDefault="005527D3">
      <w:pPr>
        <w:rPr>
          <w:sz w:val="22"/>
        </w:rPr>
      </w:pPr>
    </w:p>
    <w:p w:rsidR="005527D3" w:rsidRPr="0000542E" w:rsidRDefault="00B2444B" w:rsidP="002E25C3">
      <w:pPr>
        <w:rPr>
          <w:sz w:val="22"/>
        </w:rPr>
      </w:pPr>
      <w:r>
        <w:rPr>
          <w:sz w:val="22"/>
        </w:rPr>
        <w:t xml:space="preserve">During one year IMPACT project model was piloted in Armenia specifically in Yerevan and </w:t>
      </w:r>
      <w:proofErr w:type="spellStart"/>
      <w:r>
        <w:rPr>
          <w:sz w:val="22"/>
        </w:rPr>
        <w:t>Talin</w:t>
      </w:r>
      <w:proofErr w:type="spellEnd"/>
      <w:r>
        <w:rPr>
          <w:sz w:val="22"/>
        </w:rPr>
        <w:t xml:space="preserve">. </w:t>
      </w:r>
      <w:r w:rsidR="00AF6A57">
        <w:rPr>
          <w:sz w:val="22"/>
        </w:rPr>
        <w:t>In the course of</w:t>
      </w:r>
      <w:r>
        <w:rPr>
          <w:sz w:val="22"/>
        </w:rPr>
        <w:t xml:space="preserve"> the pilot we had to understand the context differences</w:t>
      </w:r>
      <w:r w:rsidR="00AF6A57">
        <w:rPr>
          <w:sz w:val="22"/>
        </w:rPr>
        <w:t xml:space="preserve"> between Armenia and Romania.</w:t>
      </w:r>
      <w:r>
        <w:rPr>
          <w:sz w:val="22"/>
        </w:rPr>
        <w:t xml:space="preserve"> </w:t>
      </w:r>
      <w:r w:rsidR="00AF6A57">
        <w:rPr>
          <w:sz w:val="22"/>
        </w:rPr>
        <w:t xml:space="preserve">As you might know LEAP 3 offers to be very intentional about evidence </w:t>
      </w:r>
      <w:r w:rsidR="00CB5D66">
        <w:rPr>
          <w:sz w:val="22"/>
        </w:rPr>
        <w:t>building</w:t>
      </w:r>
      <w:r w:rsidR="00AF6A57">
        <w:rPr>
          <w:sz w:val="22"/>
        </w:rPr>
        <w:t xml:space="preserve"> and currently WV Armenian Branch</w:t>
      </w:r>
      <w:r w:rsidR="008907EC">
        <w:rPr>
          <w:sz w:val="22"/>
        </w:rPr>
        <w:t xml:space="preserve"> is</w:t>
      </w:r>
      <w:r w:rsidR="00AF6A57">
        <w:rPr>
          <w:sz w:val="22"/>
        </w:rPr>
        <w:t xml:space="preserve"> </w:t>
      </w:r>
      <w:r w:rsidR="00CB5D66">
        <w:rPr>
          <w:sz w:val="22"/>
        </w:rPr>
        <w:t>on a stage of</w:t>
      </w:r>
      <w:r w:rsidR="00AF6A57">
        <w:rPr>
          <w:sz w:val="22"/>
        </w:rPr>
        <w:t xml:space="preserve"> collecting evidence regarding IMPACT project model</w:t>
      </w:r>
      <w:r>
        <w:rPr>
          <w:sz w:val="22"/>
        </w:rPr>
        <w:t xml:space="preserve">. </w:t>
      </w:r>
      <w:r w:rsidR="00AF6A57">
        <w:rPr>
          <w:sz w:val="22"/>
        </w:rPr>
        <w:t>While piloting the model</w:t>
      </w:r>
      <w:r>
        <w:rPr>
          <w:sz w:val="22"/>
        </w:rPr>
        <w:t xml:space="preserve"> </w:t>
      </w:r>
      <w:r w:rsidR="00AF6A57">
        <w:rPr>
          <w:sz w:val="22"/>
        </w:rPr>
        <w:t xml:space="preserve">we faced </w:t>
      </w:r>
      <w:r>
        <w:rPr>
          <w:sz w:val="22"/>
        </w:rPr>
        <w:t xml:space="preserve">many </w:t>
      </w:r>
      <w:r w:rsidR="00AF6A57">
        <w:rPr>
          <w:sz w:val="22"/>
        </w:rPr>
        <w:t>problems and uncertainties</w:t>
      </w:r>
      <w:r>
        <w:rPr>
          <w:sz w:val="22"/>
        </w:rPr>
        <w:t>, which got their solutions</w:t>
      </w:r>
      <w:r w:rsidR="00AF6A57">
        <w:rPr>
          <w:sz w:val="22"/>
        </w:rPr>
        <w:t xml:space="preserve"> in result of good team work</w:t>
      </w:r>
      <w:r w:rsidR="006C6FD7">
        <w:rPr>
          <w:sz w:val="22"/>
        </w:rPr>
        <w:t>, namely, Kate Williams</w:t>
      </w:r>
      <w:r w:rsidR="00343ECF">
        <w:rPr>
          <w:sz w:val="22"/>
        </w:rPr>
        <w:t xml:space="preserve"> </w:t>
      </w:r>
      <w:proofErr w:type="gramStart"/>
      <w:r w:rsidR="00343ECF">
        <w:rPr>
          <w:sz w:val="22"/>
        </w:rPr>
        <w:t>ED</w:t>
      </w:r>
      <w:proofErr w:type="gramEnd"/>
      <w:r w:rsidR="00343ECF">
        <w:rPr>
          <w:sz w:val="22"/>
        </w:rPr>
        <w:t xml:space="preserve"> consultant</w:t>
      </w:r>
      <w:r w:rsidR="006C6FD7">
        <w:rPr>
          <w:sz w:val="22"/>
        </w:rPr>
        <w:t>, Liana Sargsyan</w:t>
      </w:r>
      <w:r w:rsidR="00F33132">
        <w:rPr>
          <w:sz w:val="22"/>
        </w:rPr>
        <w:t xml:space="preserve"> Youth Program </w:t>
      </w:r>
      <w:r w:rsidR="00343ECF">
        <w:rPr>
          <w:sz w:val="22"/>
        </w:rPr>
        <w:t>M</w:t>
      </w:r>
      <w:r w:rsidR="00F33132">
        <w:rPr>
          <w:sz w:val="22"/>
        </w:rPr>
        <w:t>anager</w:t>
      </w:r>
      <w:r w:rsidR="006C6FD7">
        <w:rPr>
          <w:sz w:val="22"/>
        </w:rPr>
        <w:t>, Jock Noble</w:t>
      </w:r>
      <w:r w:rsidR="00343ECF">
        <w:rPr>
          <w:sz w:val="22"/>
        </w:rPr>
        <w:t xml:space="preserve"> ED Hub Lead MEER</w:t>
      </w:r>
      <w:r w:rsidR="00CB5D66">
        <w:rPr>
          <w:sz w:val="22"/>
        </w:rPr>
        <w:t xml:space="preserve">, </w:t>
      </w:r>
      <w:r w:rsidR="00F33132">
        <w:rPr>
          <w:sz w:val="22"/>
        </w:rPr>
        <w:t xml:space="preserve">Marina Hovhannisyan </w:t>
      </w:r>
      <w:r w:rsidR="00343ECF">
        <w:rPr>
          <w:sz w:val="22"/>
        </w:rPr>
        <w:t xml:space="preserve">YADP Manager </w:t>
      </w:r>
      <w:r w:rsidR="00CB5D66">
        <w:rPr>
          <w:sz w:val="22"/>
        </w:rPr>
        <w:t>Gayane Simonyan</w:t>
      </w:r>
      <w:r w:rsidR="00343ECF">
        <w:rPr>
          <w:sz w:val="22"/>
        </w:rPr>
        <w:t xml:space="preserve"> </w:t>
      </w:r>
      <w:proofErr w:type="spellStart"/>
      <w:r w:rsidR="00343ECF">
        <w:rPr>
          <w:sz w:val="22"/>
        </w:rPr>
        <w:t>Talin</w:t>
      </w:r>
      <w:proofErr w:type="spellEnd"/>
      <w:r w:rsidR="00343ECF">
        <w:rPr>
          <w:sz w:val="22"/>
        </w:rPr>
        <w:t xml:space="preserve"> Youth Coordinator</w:t>
      </w:r>
      <w:r w:rsidR="008907EC">
        <w:rPr>
          <w:sz w:val="22"/>
        </w:rPr>
        <w:t>.</w:t>
      </w:r>
    </w:p>
    <w:p w:rsidR="005527D3" w:rsidRPr="00CB5D66" w:rsidRDefault="00B2444B" w:rsidP="002E25C3">
      <w:pPr>
        <w:pStyle w:val="Heading1"/>
        <w:rPr>
          <w:color w:val="EA6312" w:themeColor="accent2"/>
        </w:rPr>
      </w:pPr>
      <w:bookmarkStart w:id="1" w:name="_Toc413173115"/>
      <w:r w:rsidRPr="00CB5D66">
        <w:rPr>
          <w:color w:val="EA6312" w:themeColor="accent2"/>
        </w:rPr>
        <w:t>Why you would be interested to read this?</w:t>
      </w:r>
      <w:bookmarkEnd w:id="1"/>
      <w:r w:rsidR="00703286" w:rsidRPr="00703286">
        <w:rPr>
          <w:noProof/>
          <w:sz w:val="22"/>
          <w:lang w:eastAsia="en-US"/>
        </w:rPr>
        <w:t xml:space="preserve"> </w:t>
      </w:r>
    </w:p>
    <w:p w:rsidR="005527D3" w:rsidRDefault="005527D3" w:rsidP="002E25C3">
      <w:pPr>
        <w:rPr>
          <w:sz w:val="22"/>
        </w:rPr>
      </w:pPr>
    </w:p>
    <w:p w:rsidR="00843575" w:rsidRDefault="00843575" w:rsidP="002E25C3">
      <w:pPr>
        <w:rPr>
          <w:sz w:val="22"/>
        </w:rPr>
      </w:pPr>
      <w:r>
        <w:rPr>
          <w:sz w:val="22"/>
        </w:rPr>
        <w:t>As popular saying states: “People learn on their mistakes, while the smart ones learn on the others’ mistakes.”</w:t>
      </w:r>
    </w:p>
    <w:p w:rsidR="005527D3" w:rsidRDefault="00843575" w:rsidP="002E25C3">
      <w:pPr>
        <w:rPr>
          <w:sz w:val="22"/>
        </w:rPr>
      </w:pPr>
      <w:r>
        <w:rPr>
          <w:sz w:val="22"/>
        </w:rPr>
        <w:t>This</w:t>
      </w:r>
      <w:r w:rsidR="006C6FD7">
        <w:rPr>
          <w:sz w:val="22"/>
        </w:rPr>
        <w:t xml:space="preserve"> article </w:t>
      </w:r>
      <w:r>
        <w:rPr>
          <w:sz w:val="22"/>
        </w:rPr>
        <w:t>will help you to overcome</w:t>
      </w:r>
      <w:r w:rsidR="006C6FD7">
        <w:rPr>
          <w:sz w:val="22"/>
        </w:rPr>
        <w:t xml:space="preserve"> issues that you might come across</w:t>
      </w:r>
      <w:r w:rsidR="00CB5D66">
        <w:rPr>
          <w:sz w:val="22"/>
        </w:rPr>
        <w:t>,</w:t>
      </w:r>
      <w:r>
        <w:rPr>
          <w:sz w:val="22"/>
        </w:rPr>
        <w:t xml:space="preserve"> </w:t>
      </w:r>
      <w:r w:rsidR="006C6FD7">
        <w:rPr>
          <w:sz w:val="22"/>
        </w:rPr>
        <w:t xml:space="preserve">brings </w:t>
      </w:r>
      <w:r w:rsidR="00CB5D66">
        <w:rPr>
          <w:sz w:val="22"/>
        </w:rPr>
        <w:t xml:space="preserve">to </w:t>
      </w:r>
      <w:r w:rsidR="006C6FD7">
        <w:rPr>
          <w:sz w:val="22"/>
        </w:rPr>
        <w:t>you</w:t>
      </w:r>
      <w:r>
        <w:rPr>
          <w:sz w:val="22"/>
        </w:rPr>
        <w:t>r</w:t>
      </w:r>
      <w:r w:rsidR="006C6FD7">
        <w:rPr>
          <w:sz w:val="22"/>
        </w:rPr>
        <w:t xml:space="preserve"> attention</w:t>
      </w:r>
      <w:r>
        <w:rPr>
          <w:sz w:val="22"/>
        </w:rPr>
        <w:t>s</w:t>
      </w:r>
      <w:r w:rsidR="00CB5D66">
        <w:rPr>
          <w:sz w:val="22"/>
        </w:rPr>
        <w:t xml:space="preserve"> practiced</w:t>
      </w:r>
      <w:r>
        <w:rPr>
          <w:sz w:val="22"/>
        </w:rPr>
        <w:t xml:space="preserve"> </w:t>
      </w:r>
      <w:r w:rsidR="006C6FD7">
        <w:rPr>
          <w:sz w:val="22"/>
        </w:rPr>
        <w:t>solutions</w:t>
      </w:r>
      <w:r w:rsidR="00B2444B">
        <w:rPr>
          <w:sz w:val="22"/>
        </w:rPr>
        <w:t xml:space="preserve">. </w:t>
      </w:r>
      <w:r>
        <w:rPr>
          <w:sz w:val="22"/>
        </w:rPr>
        <w:t>The</w:t>
      </w:r>
      <w:r w:rsidR="00B2444B">
        <w:rPr>
          <w:sz w:val="22"/>
        </w:rPr>
        <w:t xml:space="preserve"> </w:t>
      </w:r>
      <w:r>
        <w:rPr>
          <w:sz w:val="22"/>
        </w:rPr>
        <w:t>article is a short handout of tips that will raise the effectiveness of the project.</w:t>
      </w:r>
      <w:r w:rsidR="00B2444B">
        <w:rPr>
          <w:sz w:val="22"/>
        </w:rPr>
        <w:t xml:space="preserve"> </w:t>
      </w:r>
    </w:p>
    <w:p w:rsidR="005527D3" w:rsidRDefault="005527D3" w:rsidP="002E25C3">
      <w:pPr>
        <w:rPr>
          <w:sz w:val="22"/>
        </w:rPr>
      </w:pPr>
    </w:p>
    <w:p w:rsidR="005527D3" w:rsidRDefault="005527D3" w:rsidP="002E25C3">
      <w:pPr>
        <w:rPr>
          <w:sz w:val="22"/>
        </w:rPr>
      </w:pPr>
    </w:p>
    <w:p w:rsidR="005527D3" w:rsidRDefault="005527D3" w:rsidP="002E25C3">
      <w:pPr>
        <w:rPr>
          <w:sz w:val="22"/>
        </w:rPr>
      </w:pPr>
    </w:p>
    <w:p w:rsidR="00703286" w:rsidRDefault="00703286" w:rsidP="002E25C3">
      <w:pPr>
        <w:rPr>
          <w:sz w:val="22"/>
        </w:rPr>
      </w:pPr>
    </w:p>
    <w:p w:rsidR="00343ECF" w:rsidRDefault="00343ECF" w:rsidP="002E25C3">
      <w:pPr>
        <w:rPr>
          <w:sz w:val="22"/>
        </w:rPr>
      </w:pPr>
    </w:p>
    <w:p w:rsidR="00343ECF" w:rsidRDefault="00343ECF" w:rsidP="002E25C3">
      <w:pPr>
        <w:rPr>
          <w:sz w:val="22"/>
        </w:rPr>
      </w:pPr>
    </w:p>
    <w:p w:rsidR="00343ECF" w:rsidRDefault="00343ECF" w:rsidP="002E25C3">
      <w:pPr>
        <w:rPr>
          <w:sz w:val="22"/>
        </w:rPr>
      </w:pPr>
    </w:p>
    <w:p w:rsidR="00343ECF" w:rsidRDefault="00343ECF" w:rsidP="002E25C3">
      <w:pPr>
        <w:rPr>
          <w:sz w:val="22"/>
        </w:rPr>
      </w:pPr>
    </w:p>
    <w:p w:rsidR="00703286" w:rsidRDefault="00703286" w:rsidP="002E25C3">
      <w:pPr>
        <w:rPr>
          <w:sz w:val="22"/>
        </w:rPr>
      </w:pPr>
    </w:p>
    <w:p w:rsidR="00703286" w:rsidRDefault="00703286" w:rsidP="002E25C3">
      <w:pPr>
        <w:rPr>
          <w:sz w:val="22"/>
        </w:rPr>
      </w:pPr>
    </w:p>
    <w:p w:rsidR="005527D3" w:rsidRPr="00CB5D66" w:rsidRDefault="00B2444B" w:rsidP="002E25C3">
      <w:pPr>
        <w:pStyle w:val="Heading1"/>
        <w:rPr>
          <w:color w:val="EA6312" w:themeColor="accent2"/>
        </w:rPr>
      </w:pPr>
      <w:bookmarkStart w:id="2" w:name="_Toc413173116"/>
      <w:r w:rsidRPr="00CB5D66">
        <w:rPr>
          <w:color w:val="EA6312" w:themeColor="accent2"/>
        </w:rPr>
        <w:t>Be a problem seeker.</w:t>
      </w:r>
      <w:bookmarkEnd w:id="2"/>
    </w:p>
    <w:p w:rsidR="005527D3" w:rsidRDefault="005527D3" w:rsidP="002E25C3">
      <w:pPr>
        <w:rPr>
          <w:sz w:val="22"/>
        </w:rPr>
      </w:pPr>
    </w:p>
    <w:p w:rsidR="008907EC" w:rsidRDefault="00B2444B" w:rsidP="002E25C3">
      <w:pPr>
        <w:rPr>
          <w:sz w:val="22"/>
        </w:rPr>
      </w:pPr>
      <w:r>
        <w:rPr>
          <w:sz w:val="22"/>
        </w:rPr>
        <w:t xml:space="preserve">Running clubs in an environment where people have to think about their daily piece of bread is not an easy task, however it is </w:t>
      </w:r>
      <w:r w:rsidR="0000542E">
        <w:rPr>
          <w:sz w:val="22"/>
        </w:rPr>
        <w:t>possible</w:t>
      </w:r>
      <w:r>
        <w:rPr>
          <w:sz w:val="22"/>
        </w:rPr>
        <w:t xml:space="preserve"> to have </w:t>
      </w:r>
      <w:r w:rsidR="0000542E">
        <w:rPr>
          <w:sz w:val="22"/>
        </w:rPr>
        <w:t>an excellent operating club</w:t>
      </w:r>
      <w:r>
        <w:rPr>
          <w:sz w:val="22"/>
        </w:rPr>
        <w:t xml:space="preserve"> in </w:t>
      </w:r>
      <w:r w:rsidR="0000542E">
        <w:rPr>
          <w:sz w:val="22"/>
        </w:rPr>
        <w:t>such kind of</w:t>
      </w:r>
      <w:r>
        <w:rPr>
          <w:sz w:val="22"/>
        </w:rPr>
        <w:t xml:space="preserve"> </w:t>
      </w:r>
      <w:r w:rsidR="0000542E">
        <w:rPr>
          <w:sz w:val="22"/>
        </w:rPr>
        <w:t>setting</w:t>
      </w:r>
      <w:r>
        <w:rPr>
          <w:sz w:val="22"/>
        </w:rPr>
        <w:t xml:space="preserve">. </w:t>
      </w:r>
    </w:p>
    <w:p w:rsidR="005527D3" w:rsidRDefault="008907EC" w:rsidP="002E25C3">
      <w:pPr>
        <w:rPr>
          <w:sz w:val="22"/>
        </w:rPr>
      </w:pPr>
      <w:r>
        <w:rPr>
          <w:noProof/>
          <w:sz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3738829" wp14:editId="123B7306">
            <wp:simplePos x="0" y="0"/>
            <wp:positionH relativeFrom="margin">
              <wp:posOffset>2262505</wp:posOffset>
            </wp:positionH>
            <wp:positionV relativeFrom="paragraph">
              <wp:posOffset>356235</wp:posOffset>
            </wp:positionV>
            <wp:extent cx="3681095" cy="2127250"/>
            <wp:effectExtent l="0" t="0" r="0" b="6350"/>
            <wp:wrapSquare wrapText="bothSides"/>
            <wp:docPr id="3" name="Picture 3" descr="C:\Users\gevorg.WVYEREVAN\Desktop\SK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vorg.WVYEREVAN\Desktop\SK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4" b="13600"/>
                    <a:stretch/>
                  </pic:blipFill>
                  <pic:spPr bwMode="auto">
                    <a:xfrm>
                      <a:off x="0" y="0"/>
                      <a:ext cx="368109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876C3" wp14:editId="78B0D88C">
                <wp:simplePos x="0" y="0"/>
                <wp:positionH relativeFrom="margin">
                  <wp:posOffset>2262505</wp:posOffset>
                </wp:positionH>
                <wp:positionV relativeFrom="paragraph">
                  <wp:posOffset>2563495</wp:posOffset>
                </wp:positionV>
                <wp:extent cx="3681095" cy="2667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3286" w:rsidRPr="00493C59" w:rsidRDefault="00703286" w:rsidP="00703286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SKYE club</w:t>
                            </w:r>
                            <w:r w:rsidR="008907EC">
                              <w:t xml:space="preserve"> members</w:t>
                            </w:r>
                            <w:r w:rsidR="00B549DC">
                              <w:t xml:space="preserve"> </w:t>
                            </w:r>
                            <w:r w:rsidR="008907EC">
                              <w:t xml:space="preserve">are </w:t>
                            </w:r>
                            <w:r w:rsidR="00B549DC">
                              <w:t xml:space="preserve">testing </w:t>
                            </w:r>
                            <w:r w:rsidR="008907EC">
                              <w:t>their</w:t>
                            </w:r>
                            <w:r w:rsidR="00B549DC">
                              <w:t xml:space="preserve"> project “answer in a minute” to understand what could go wrong in reality.</w:t>
                            </w:r>
                            <w:r w:rsidR="008907EC" w:rsidRPr="008907EC">
                              <w:t xml:space="preserve"> </w:t>
                            </w:r>
                            <w:r w:rsidR="008907EC">
                              <w:t>Yerevan, Armenia.</w:t>
                            </w:r>
                          </w:p>
                          <w:p w:rsidR="00B549DC" w:rsidRDefault="00B549D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1505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8.15pt;margin-top:201.85pt;width:289.85pt;height:21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" stroked="f">
                <v:textbox inset="0,0,0,0">
                  <w:txbxContent>
                    <w:p w:rsidR="00703286" w:rsidRPr="00493C59" w:rsidRDefault="00703286" w:rsidP="0070328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SKYE club</w:t>
                      </w:r>
                      <w:r w:rsidR="008907EC">
                        <w:t xml:space="preserve"> members</w:t>
                      </w:r>
                      <w:r w:rsidR="00B549DC">
                        <w:t xml:space="preserve"> </w:t>
                      </w:r>
                      <w:r w:rsidR="008907EC">
                        <w:t xml:space="preserve">are </w:t>
                      </w:r>
                      <w:r w:rsidR="00B549DC">
                        <w:t xml:space="preserve">testing </w:t>
                      </w:r>
                      <w:r w:rsidR="008907EC">
                        <w:t>their</w:t>
                      </w:r>
                      <w:bookmarkStart w:id="4" w:name="_GoBack"/>
                      <w:bookmarkEnd w:id="4"/>
                      <w:r w:rsidR="00B549DC">
                        <w:t xml:space="preserve"> project “answer in a minute” to understand what could go wrong in reality.</w:t>
                      </w:r>
                      <w:r w:rsidR="008907EC" w:rsidRPr="008907EC">
                        <w:t xml:space="preserve"> </w:t>
                      </w:r>
                      <w:r w:rsidR="008907EC">
                        <w:t>Yerevan, Armenia.</w:t>
                      </w:r>
                    </w:p>
                    <w:p w:rsidR="00B549DC" w:rsidRDefault="00B549DC"/>
                  </w:txbxContent>
                </v:textbox>
                <w10:wrap type="square" anchorx="margin"/>
              </v:shape>
            </w:pict>
          </mc:Fallback>
        </mc:AlternateContent>
      </w:r>
      <w:r w:rsidR="00B2444B">
        <w:rPr>
          <w:sz w:val="22"/>
        </w:rPr>
        <w:t xml:space="preserve">There are three types of people regarding their approach to problems. </w:t>
      </w:r>
      <w:r w:rsidR="00B2444B" w:rsidRPr="00B549DC">
        <w:rPr>
          <w:sz w:val="22"/>
        </w:rPr>
        <w:t>Problem avoiders</w:t>
      </w:r>
      <w:r w:rsidR="00B2444B">
        <w:rPr>
          <w:sz w:val="22"/>
        </w:rPr>
        <w:t xml:space="preserve"> – people who try to avoid the problem even when the problem is obvious. Problem solvers – take measures to solve the problem when it </w:t>
      </w:r>
      <w:r w:rsidR="0000542E">
        <w:rPr>
          <w:sz w:val="22"/>
        </w:rPr>
        <w:t>is obvious</w:t>
      </w:r>
      <w:r w:rsidR="00B2444B">
        <w:rPr>
          <w:sz w:val="22"/>
        </w:rPr>
        <w:t>. And finally problem seekers</w:t>
      </w:r>
      <w:r w:rsidR="0000542E">
        <w:rPr>
          <w:sz w:val="22"/>
        </w:rPr>
        <w:t xml:space="preserve"> – people</w:t>
      </w:r>
      <w:r w:rsidR="00B2444B">
        <w:rPr>
          <w:sz w:val="22"/>
        </w:rPr>
        <w:t xml:space="preserve"> who tend to </w:t>
      </w:r>
      <w:r w:rsidR="0000542E">
        <w:rPr>
          <w:sz w:val="22"/>
        </w:rPr>
        <w:t>see</w:t>
      </w:r>
      <w:r w:rsidR="00B2444B">
        <w:rPr>
          <w:sz w:val="22"/>
        </w:rPr>
        <w:t xml:space="preserve"> and </w:t>
      </w:r>
      <w:r w:rsidR="0000542E">
        <w:rPr>
          <w:sz w:val="22"/>
        </w:rPr>
        <w:t>research</w:t>
      </w:r>
      <w:r w:rsidR="00B2444B">
        <w:rPr>
          <w:sz w:val="22"/>
        </w:rPr>
        <w:t xml:space="preserve"> in order to find and solve the problem.</w:t>
      </w:r>
      <w:r w:rsidR="0000542E">
        <w:rPr>
          <w:sz w:val="22"/>
        </w:rPr>
        <w:t xml:space="preserve"> Usually</w:t>
      </w:r>
      <w:r w:rsidR="00B2444B">
        <w:rPr>
          <w:sz w:val="22"/>
        </w:rPr>
        <w:t xml:space="preserve"> </w:t>
      </w:r>
      <w:r w:rsidR="0000542E">
        <w:rPr>
          <w:sz w:val="22"/>
        </w:rPr>
        <w:t>p</w:t>
      </w:r>
      <w:r w:rsidR="00B2444B">
        <w:rPr>
          <w:sz w:val="22"/>
        </w:rPr>
        <w:t xml:space="preserve">eople </w:t>
      </w:r>
      <w:r w:rsidR="0000542E">
        <w:rPr>
          <w:sz w:val="22"/>
        </w:rPr>
        <w:t>differ</w:t>
      </w:r>
      <w:r w:rsidR="00B2444B">
        <w:rPr>
          <w:sz w:val="22"/>
        </w:rPr>
        <w:t xml:space="preserve"> from one type to another depending on many fact</w:t>
      </w:r>
      <w:r w:rsidR="0000542E">
        <w:rPr>
          <w:sz w:val="22"/>
        </w:rPr>
        <w:t>ors, where the determining factor is</w:t>
      </w:r>
      <w:r w:rsidR="00B2444B">
        <w:rPr>
          <w:sz w:val="22"/>
        </w:rPr>
        <w:t xml:space="preserve"> experience and knowledge. </w:t>
      </w:r>
    </w:p>
    <w:p w:rsidR="005527D3" w:rsidRDefault="00B2444B" w:rsidP="002E25C3">
      <w:pPr>
        <w:rPr>
          <w:sz w:val="22"/>
        </w:rPr>
      </w:pPr>
      <w:r>
        <w:rPr>
          <w:sz w:val="22"/>
        </w:rPr>
        <w:t xml:space="preserve">New IMPACT leaders lack experience and knowledge </w:t>
      </w:r>
      <w:r w:rsidR="0000542E">
        <w:rPr>
          <w:sz w:val="22"/>
        </w:rPr>
        <w:t xml:space="preserve">to admit </w:t>
      </w:r>
      <w:r>
        <w:rPr>
          <w:sz w:val="22"/>
        </w:rPr>
        <w:t xml:space="preserve">the existence of the </w:t>
      </w:r>
      <w:r w:rsidR="009D3FBC">
        <w:rPr>
          <w:sz w:val="22"/>
        </w:rPr>
        <w:t>problem, moreover, even when problems are obvious they try to avoid them</w:t>
      </w:r>
      <w:r>
        <w:rPr>
          <w:sz w:val="22"/>
        </w:rPr>
        <w:t>. This will increase the drop rate of leaders and</w:t>
      </w:r>
      <w:r w:rsidR="009D3FBC">
        <w:rPr>
          <w:sz w:val="22"/>
        </w:rPr>
        <w:t xml:space="preserve"> the</w:t>
      </w:r>
      <w:r>
        <w:rPr>
          <w:sz w:val="22"/>
        </w:rPr>
        <w:t xml:space="preserve"> result</w:t>
      </w:r>
      <w:r w:rsidR="009D3FBC">
        <w:rPr>
          <w:sz w:val="22"/>
        </w:rPr>
        <w:t xml:space="preserve"> will be </w:t>
      </w:r>
      <w:r>
        <w:rPr>
          <w:sz w:val="22"/>
        </w:rPr>
        <w:t>poor operating clubs.</w:t>
      </w:r>
      <w:r w:rsidR="00703286" w:rsidRPr="00703286">
        <w:rPr>
          <w:noProof/>
          <w:sz w:val="22"/>
          <w:lang w:eastAsia="en-US"/>
        </w:rPr>
        <w:t xml:space="preserve"> </w:t>
      </w:r>
    </w:p>
    <w:p w:rsidR="005527D3" w:rsidRPr="00CB5D66" w:rsidRDefault="00B2444B" w:rsidP="002E25C3">
      <w:pPr>
        <w:pStyle w:val="Heading1"/>
        <w:rPr>
          <w:color w:val="EA6312" w:themeColor="accent2"/>
          <w:sz w:val="22"/>
        </w:rPr>
      </w:pPr>
      <w:bookmarkStart w:id="3" w:name="_Toc413173118"/>
      <w:r w:rsidRPr="00CB5D66">
        <w:rPr>
          <w:color w:val="EA6312" w:themeColor="accent2"/>
        </w:rPr>
        <w:t>Example</w:t>
      </w:r>
      <w:bookmarkEnd w:id="3"/>
    </w:p>
    <w:p w:rsidR="005527D3" w:rsidRDefault="009D3FBC" w:rsidP="002E25C3">
      <w:pPr>
        <w:rPr>
          <w:sz w:val="22"/>
        </w:rPr>
      </w:pPr>
      <w:r>
        <w:rPr>
          <w:sz w:val="22"/>
        </w:rPr>
        <w:t>The initial number of club members were 32 at</w:t>
      </w:r>
      <w:r w:rsidR="00B2444B">
        <w:rPr>
          <w:sz w:val="22"/>
        </w:rPr>
        <w:t xml:space="preserve"> </w:t>
      </w:r>
      <w:r>
        <w:rPr>
          <w:sz w:val="22"/>
        </w:rPr>
        <w:t>N127 School</w:t>
      </w:r>
      <w:r w:rsidR="00B2444B">
        <w:rPr>
          <w:sz w:val="22"/>
        </w:rPr>
        <w:t xml:space="preserve">. On every consecutive visit </w:t>
      </w:r>
      <w:r>
        <w:rPr>
          <w:sz w:val="22"/>
        </w:rPr>
        <w:t>to the club, the</w:t>
      </w:r>
      <w:r w:rsidR="00B2444B">
        <w:rPr>
          <w:sz w:val="22"/>
        </w:rPr>
        <w:t xml:space="preserve"> number </w:t>
      </w:r>
      <w:r>
        <w:rPr>
          <w:sz w:val="22"/>
        </w:rPr>
        <w:t>of participants</w:t>
      </w:r>
      <w:r w:rsidR="00B2444B">
        <w:rPr>
          <w:sz w:val="22"/>
        </w:rPr>
        <w:t xml:space="preserve"> </w:t>
      </w:r>
      <w:r>
        <w:rPr>
          <w:sz w:val="22"/>
        </w:rPr>
        <w:t>declined</w:t>
      </w:r>
      <w:r w:rsidR="00B2444B">
        <w:rPr>
          <w:sz w:val="22"/>
        </w:rPr>
        <w:t>, however l</w:t>
      </w:r>
      <w:r>
        <w:rPr>
          <w:sz w:val="22"/>
        </w:rPr>
        <w:t xml:space="preserve">eader was considering it normal, moreover, </w:t>
      </w:r>
      <w:r w:rsidR="00B2444B">
        <w:rPr>
          <w:sz w:val="22"/>
        </w:rPr>
        <w:t xml:space="preserve">relating it </w:t>
      </w:r>
      <w:r>
        <w:rPr>
          <w:sz w:val="22"/>
        </w:rPr>
        <w:t>to</w:t>
      </w:r>
      <w:r w:rsidR="00B2444B">
        <w:rPr>
          <w:sz w:val="22"/>
        </w:rPr>
        <w:t xml:space="preserve"> other events like excursions, bad weather, etc. </w:t>
      </w:r>
      <w:r>
        <w:rPr>
          <w:sz w:val="22"/>
        </w:rPr>
        <w:t>The leaders</w:t>
      </w:r>
      <w:r w:rsidR="00B2444B">
        <w:rPr>
          <w:sz w:val="22"/>
        </w:rPr>
        <w:t xml:space="preserve"> were reluctant to </w:t>
      </w:r>
      <w:r w:rsidR="00CB5D66">
        <w:rPr>
          <w:sz w:val="22"/>
        </w:rPr>
        <w:t>identify</w:t>
      </w:r>
      <w:r w:rsidR="00B2444B">
        <w:rPr>
          <w:sz w:val="22"/>
        </w:rPr>
        <w:t xml:space="preserve"> the real reason of poor</w:t>
      </w:r>
      <w:r>
        <w:rPr>
          <w:sz w:val="22"/>
        </w:rPr>
        <w:t xml:space="preserve"> participation. They refused to admit</w:t>
      </w:r>
      <w:r w:rsidR="00B2444B">
        <w:rPr>
          <w:sz w:val="22"/>
        </w:rPr>
        <w:t xml:space="preserve"> that decreasing number of participants was an indicator of the problem.</w:t>
      </w:r>
      <w:bookmarkStart w:id="4" w:name="_Toc413173119"/>
    </w:p>
    <w:p w:rsidR="005527D3" w:rsidRPr="00CB5D66" w:rsidRDefault="00B2444B" w:rsidP="002E25C3">
      <w:pPr>
        <w:pStyle w:val="Heading1"/>
        <w:rPr>
          <w:color w:val="EA6312" w:themeColor="accent2"/>
        </w:rPr>
      </w:pPr>
      <w:r w:rsidRPr="00CB5D66">
        <w:rPr>
          <w:color w:val="EA6312" w:themeColor="accent2"/>
        </w:rPr>
        <w:t>Suggestion</w:t>
      </w:r>
      <w:bookmarkEnd w:id="4"/>
    </w:p>
    <w:p w:rsidR="005527D3" w:rsidRPr="00CB5D66" w:rsidRDefault="00B2444B" w:rsidP="002E25C3">
      <w:pPr>
        <w:rPr>
          <w:color w:val="EA6312" w:themeColor="accent2"/>
        </w:rPr>
      </w:pPr>
      <w:r>
        <w:rPr>
          <w:sz w:val="22"/>
        </w:rPr>
        <w:t xml:space="preserve">Be a role model for the leaders, be supportive, encourage them </w:t>
      </w:r>
      <w:r w:rsidR="00FC28A0">
        <w:rPr>
          <w:sz w:val="22"/>
        </w:rPr>
        <w:t>in</w:t>
      </w:r>
      <w:r>
        <w:rPr>
          <w:sz w:val="22"/>
        </w:rPr>
        <w:t xml:space="preserve"> identify</w:t>
      </w:r>
      <w:r w:rsidR="00FC28A0">
        <w:rPr>
          <w:sz w:val="22"/>
        </w:rPr>
        <w:t>ing</w:t>
      </w:r>
      <w:r>
        <w:rPr>
          <w:sz w:val="22"/>
        </w:rPr>
        <w:t xml:space="preserve"> the problem</w:t>
      </w:r>
      <w:r w:rsidR="00FC28A0">
        <w:rPr>
          <w:sz w:val="22"/>
        </w:rPr>
        <w:t>s</w:t>
      </w:r>
      <w:r>
        <w:rPr>
          <w:sz w:val="22"/>
        </w:rPr>
        <w:t xml:space="preserve"> and</w:t>
      </w:r>
      <w:r w:rsidR="00FC28A0">
        <w:rPr>
          <w:sz w:val="22"/>
        </w:rPr>
        <w:t xml:space="preserve"> be fully involved in solving them, always</w:t>
      </w:r>
      <w:r>
        <w:rPr>
          <w:sz w:val="22"/>
        </w:rPr>
        <w:t xml:space="preserve"> keep in mind “if something can go wrong,</w:t>
      </w:r>
      <w:r w:rsidR="00FC28A0">
        <w:rPr>
          <w:sz w:val="22"/>
        </w:rPr>
        <w:t xml:space="preserve"> then most probably it</w:t>
      </w:r>
      <w:r>
        <w:rPr>
          <w:sz w:val="22"/>
        </w:rPr>
        <w:t xml:space="preserve"> will</w:t>
      </w:r>
      <w:r w:rsidR="00FC28A0">
        <w:rPr>
          <w:sz w:val="22"/>
        </w:rPr>
        <w:t xml:space="preserve"> go wrong” so</w:t>
      </w:r>
      <w:r>
        <w:rPr>
          <w:sz w:val="22"/>
        </w:rPr>
        <w:t xml:space="preserve"> do not hesitate</w:t>
      </w:r>
      <w:r w:rsidR="00FC28A0">
        <w:rPr>
          <w:sz w:val="22"/>
        </w:rPr>
        <w:t xml:space="preserve"> to take</w:t>
      </w:r>
      <w:r>
        <w:rPr>
          <w:sz w:val="22"/>
        </w:rPr>
        <w:t xml:space="preserve"> actions</w:t>
      </w:r>
      <w:r w:rsidR="00FC28A0">
        <w:rPr>
          <w:sz w:val="22"/>
        </w:rPr>
        <w:t xml:space="preserve"> and seek for problems.</w:t>
      </w:r>
      <w:r w:rsidR="00911C73">
        <w:rPr>
          <w:sz w:val="22"/>
        </w:rPr>
        <w:br w:type="column"/>
      </w:r>
      <w:r w:rsidRPr="00CB5D66">
        <w:rPr>
          <w:color w:val="EA6312" w:themeColor="accent2"/>
        </w:rPr>
        <w:t>Know the project module perfectly</w:t>
      </w:r>
      <w:r w:rsidR="001061C5" w:rsidRPr="00CB5D66">
        <w:rPr>
          <w:color w:val="EA6312" w:themeColor="accent2"/>
        </w:rPr>
        <w:t>.</w:t>
      </w:r>
    </w:p>
    <w:p w:rsidR="005527D3" w:rsidRDefault="00D05F61" w:rsidP="002E25C3">
      <w:pPr>
        <w:rPr>
          <w:sz w:val="22"/>
        </w:rPr>
      </w:pPr>
      <w:r>
        <w:rPr>
          <w:noProof/>
          <w:color w:val="EA6312" w:themeColor="accent2"/>
          <w:lang w:val="en-AU" w:eastAsia="en-AU"/>
        </w:rPr>
        <w:drawing>
          <wp:anchor distT="0" distB="0" distL="114300" distR="114300" simplePos="0" relativeHeight="251662336" behindDoc="0" locked="0" layoutInCell="1" allowOverlap="1" wp14:anchorId="33707E87" wp14:editId="7DB2CAB2">
            <wp:simplePos x="0" y="0"/>
            <wp:positionH relativeFrom="margin">
              <wp:posOffset>42916</wp:posOffset>
            </wp:positionH>
            <wp:positionV relativeFrom="paragraph">
              <wp:posOffset>266889</wp:posOffset>
            </wp:positionV>
            <wp:extent cx="2533015" cy="1828800"/>
            <wp:effectExtent l="0" t="0" r="635" b="0"/>
            <wp:wrapSquare wrapText="bothSides"/>
            <wp:docPr id="5" name="Picture 5" descr="C:\Users\gevorg.WVYEREVAN\Desktop\Refreshing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vorg.WVYEREVAN\Desktop\Refreshing meet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7D3" w:rsidRDefault="00B2444B" w:rsidP="002E25C3">
      <w:pPr>
        <w:rPr>
          <w:sz w:val="22"/>
        </w:rPr>
      </w:pPr>
      <w:r>
        <w:rPr>
          <w:sz w:val="22"/>
        </w:rPr>
        <w:t>Though after</w:t>
      </w:r>
      <w:r w:rsidR="00FC28A0">
        <w:rPr>
          <w:sz w:val="22"/>
        </w:rPr>
        <w:t xml:space="preserve"> IMPACT</w:t>
      </w:r>
      <w:r>
        <w:rPr>
          <w:sz w:val="22"/>
        </w:rPr>
        <w:t xml:space="preserve"> Initiation training leaders will be able to describe, facilitate, lead and evaluate the performance of IMPACT club, </w:t>
      </w:r>
      <w:r w:rsidR="00FC28A0">
        <w:rPr>
          <w:sz w:val="22"/>
        </w:rPr>
        <w:t>they</w:t>
      </w:r>
      <w:r>
        <w:rPr>
          <w:sz w:val="22"/>
        </w:rPr>
        <w:t xml:space="preserve"> will </w:t>
      </w:r>
      <w:r w:rsidR="00FC28A0">
        <w:rPr>
          <w:sz w:val="22"/>
        </w:rPr>
        <w:t>experience</w:t>
      </w:r>
      <w:r w:rsidR="001061C5">
        <w:rPr>
          <w:sz w:val="22"/>
        </w:rPr>
        <w:t xml:space="preserve"> gaps in knowledge when practically leading the clubs</w:t>
      </w:r>
      <w:r>
        <w:rPr>
          <w:sz w:val="22"/>
        </w:rPr>
        <w:t xml:space="preserve">, facilitating the evaluation meeting and projects. Apparently local coach is the one that would assist club leaders with filling gaps in knowledge. </w:t>
      </w:r>
    </w:p>
    <w:p w:rsidR="00D05F61" w:rsidRDefault="00D05F61" w:rsidP="002E25C3">
      <w:pPr>
        <w:rPr>
          <w:sz w:val="2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6FDB5" wp14:editId="400FEA16">
                <wp:simplePos x="0" y="0"/>
                <wp:positionH relativeFrom="column">
                  <wp:posOffset>-152400</wp:posOffset>
                </wp:positionH>
                <wp:positionV relativeFrom="paragraph">
                  <wp:posOffset>6985</wp:posOffset>
                </wp:positionV>
                <wp:extent cx="2956560" cy="2952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49DC" w:rsidRPr="0027350F" w:rsidRDefault="00B549DC" w:rsidP="00B549DC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EA6312" w:themeColor="accent2"/>
                              </w:rPr>
                            </w:pPr>
                            <w:r>
                              <w:t>Refreshing meeting for IMPACT and SKYE</w:t>
                            </w:r>
                            <w:r w:rsidR="00D05F61">
                              <w:t xml:space="preserve"> club</w:t>
                            </w:r>
                            <w:r>
                              <w:t xml:space="preserve"> leaders</w:t>
                            </w:r>
                            <w:r w:rsidR="008907EC">
                              <w:t>.</w:t>
                            </w:r>
                            <w:r w:rsidR="008907EC" w:rsidRPr="008907EC">
                              <w:t xml:space="preserve"> </w:t>
                            </w:r>
                            <w:r w:rsidR="008907EC">
                              <w:t>Yerevan, Armenia.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40CB84" id="Text Box 6" o:spid="_x0000_s1027" type="#_x0000_t202" style="position:absolute;margin-left:-12pt;margin-top:.55pt;width:232.8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" stroked="f">
                <v:textbox inset="0,0,0,0">
                  <w:txbxContent>
                    <w:p w:rsidR="00B549DC" w:rsidRPr="0027350F" w:rsidRDefault="00B549DC" w:rsidP="00B549DC">
                      <w:pPr>
                        <w:pStyle w:val="Caption"/>
                        <w:jc w:val="center"/>
                        <w:rPr>
                          <w:noProof/>
                          <w:color w:val="EA6312" w:themeColor="accent2"/>
                        </w:rPr>
                      </w:pPr>
                      <w:r>
                        <w:t>Refreshing meeting for IMPACT and SKYE</w:t>
                      </w:r>
                      <w:r w:rsidR="00D05F61">
                        <w:t xml:space="preserve"> club</w:t>
                      </w:r>
                      <w:r>
                        <w:t xml:space="preserve"> leaders</w:t>
                      </w:r>
                      <w:r w:rsidR="008907EC">
                        <w:t>.</w:t>
                      </w:r>
                      <w:r w:rsidR="008907EC" w:rsidRPr="008907EC">
                        <w:t xml:space="preserve"> </w:t>
                      </w:r>
                      <w:r w:rsidR="008907EC">
                        <w:t>Yerevan, Armenia.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61C5" w:rsidRPr="00CB5D66" w:rsidRDefault="00B2444B" w:rsidP="002E25C3">
      <w:pPr>
        <w:pStyle w:val="Heading1"/>
        <w:rPr>
          <w:color w:val="EA6312" w:themeColor="accent2"/>
        </w:rPr>
      </w:pPr>
      <w:r w:rsidRPr="00CB5D66">
        <w:rPr>
          <w:color w:val="EA6312" w:themeColor="accent2"/>
        </w:rPr>
        <w:t xml:space="preserve">The most probable gaps in knowledge are as follows: </w:t>
      </w:r>
    </w:p>
    <w:p w:rsidR="005527D3" w:rsidRDefault="00B2444B" w:rsidP="002E25C3">
      <w:pPr>
        <w:rPr>
          <w:sz w:val="22"/>
        </w:rPr>
      </w:pPr>
      <w:r>
        <w:rPr>
          <w:sz w:val="22"/>
        </w:rPr>
        <w:t xml:space="preserve">What is debriefing, the purpose of it and how to facilitate the process appropriately? </w:t>
      </w:r>
    </w:p>
    <w:p w:rsidR="005527D3" w:rsidRDefault="00B2444B" w:rsidP="002E25C3">
      <w:pPr>
        <w:rPr>
          <w:sz w:val="22"/>
        </w:rPr>
      </w:pPr>
      <w:r>
        <w:rPr>
          <w:sz w:val="22"/>
        </w:rPr>
        <w:t>What is the purpose of Evaluation meeting, how to construct their educational program?</w:t>
      </w:r>
    </w:p>
    <w:p w:rsidR="005527D3" w:rsidRDefault="00B2444B" w:rsidP="002E25C3">
      <w:pPr>
        <w:rPr>
          <w:sz w:val="22"/>
        </w:rPr>
      </w:pPr>
      <w:r>
        <w:rPr>
          <w:sz w:val="22"/>
        </w:rPr>
        <w:t xml:space="preserve">When the club should start the first project and when it should start the </w:t>
      </w:r>
      <w:r w:rsidR="001061C5">
        <w:rPr>
          <w:sz w:val="22"/>
        </w:rPr>
        <w:t>next</w:t>
      </w:r>
      <w:r>
        <w:rPr>
          <w:sz w:val="22"/>
        </w:rPr>
        <w:t xml:space="preserve"> one?</w:t>
      </w:r>
    </w:p>
    <w:p w:rsidR="005527D3" w:rsidRDefault="00B2444B" w:rsidP="002E25C3">
      <w:pPr>
        <w:rPr>
          <w:sz w:val="22"/>
        </w:rPr>
      </w:pPr>
      <w:r>
        <w:rPr>
          <w:sz w:val="22"/>
        </w:rPr>
        <w:t>When members are preparing the project proposal?</w:t>
      </w:r>
    </w:p>
    <w:p w:rsidR="005527D3" w:rsidRDefault="00B2444B" w:rsidP="002E25C3">
      <w:pPr>
        <w:rPr>
          <w:sz w:val="22"/>
        </w:rPr>
      </w:pPr>
      <w:r>
        <w:rPr>
          <w:sz w:val="22"/>
        </w:rPr>
        <w:t>Can leaders change the order of the modules?</w:t>
      </w:r>
    </w:p>
    <w:p w:rsidR="005527D3" w:rsidRDefault="00B2444B" w:rsidP="002E25C3">
      <w:pPr>
        <w:rPr>
          <w:sz w:val="22"/>
        </w:rPr>
      </w:pPr>
      <w:r>
        <w:rPr>
          <w:sz w:val="22"/>
        </w:rPr>
        <w:t xml:space="preserve">What </w:t>
      </w:r>
      <w:r w:rsidR="001061C5">
        <w:rPr>
          <w:sz w:val="22"/>
        </w:rPr>
        <w:t>documentations</w:t>
      </w:r>
      <w:r>
        <w:rPr>
          <w:sz w:val="22"/>
        </w:rPr>
        <w:t xml:space="preserve"> should the leaders fill in? Etc.</w:t>
      </w:r>
    </w:p>
    <w:p w:rsidR="005527D3" w:rsidRPr="00CB5D66" w:rsidRDefault="00B2444B" w:rsidP="002E25C3">
      <w:pPr>
        <w:pStyle w:val="Heading1"/>
        <w:rPr>
          <w:color w:val="EA6312" w:themeColor="accent2"/>
          <w:sz w:val="22"/>
        </w:rPr>
      </w:pPr>
      <w:r w:rsidRPr="00CB5D66">
        <w:rPr>
          <w:color w:val="EA6312" w:themeColor="accent2"/>
        </w:rPr>
        <w:t>Suggestions</w:t>
      </w:r>
    </w:p>
    <w:p w:rsidR="005527D3" w:rsidRDefault="00B2444B" w:rsidP="002E25C3">
      <w:pPr>
        <w:rPr>
          <w:sz w:val="22"/>
        </w:rPr>
      </w:pPr>
      <w:r>
        <w:rPr>
          <w:sz w:val="22"/>
        </w:rPr>
        <w:t xml:space="preserve">Be ahead of your clubs by 3-4 </w:t>
      </w:r>
      <w:r w:rsidR="00CB5D66">
        <w:rPr>
          <w:sz w:val="22"/>
        </w:rPr>
        <w:t>meetings</w:t>
      </w:r>
      <w:r>
        <w:rPr>
          <w:sz w:val="22"/>
        </w:rPr>
        <w:t xml:space="preserve">, and in case of questions don’t </w:t>
      </w:r>
      <w:r w:rsidR="00CB5D66">
        <w:rPr>
          <w:sz w:val="22"/>
        </w:rPr>
        <w:t>hesitate</w:t>
      </w:r>
      <w:r>
        <w:rPr>
          <w:sz w:val="22"/>
        </w:rPr>
        <w:t xml:space="preserve"> to approach responsible program manager. During the first week ask </w:t>
      </w:r>
      <w:r w:rsidR="00B071B9">
        <w:rPr>
          <w:sz w:val="22"/>
        </w:rPr>
        <w:t>leaders’</w:t>
      </w:r>
      <w:r>
        <w:rPr>
          <w:sz w:val="22"/>
        </w:rPr>
        <w:t xml:space="preserve"> questions </w:t>
      </w:r>
      <w:r w:rsidR="001061C5">
        <w:rPr>
          <w:sz w:val="22"/>
        </w:rPr>
        <w:t>that will help you to identify their gaps in knowledge</w:t>
      </w:r>
      <w:r>
        <w:rPr>
          <w:sz w:val="22"/>
        </w:rPr>
        <w:t>, and at the end of the week hold a refreshing Training</w:t>
      </w:r>
      <w:r w:rsidR="00B071B9">
        <w:rPr>
          <w:sz w:val="22"/>
        </w:rPr>
        <w:t xml:space="preserve">. Also it is </w:t>
      </w:r>
      <w:r w:rsidR="001061C5">
        <w:rPr>
          <w:sz w:val="22"/>
        </w:rPr>
        <w:t xml:space="preserve">a </w:t>
      </w:r>
      <w:r w:rsidR="00B071B9">
        <w:rPr>
          <w:sz w:val="22"/>
        </w:rPr>
        <w:t>good idea to have</w:t>
      </w:r>
      <w:r w:rsidR="001061C5">
        <w:rPr>
          <w:sz w:val="22"/>
        </w:rPr>
        <w:t xml:space="preserve"> printed</w:t>
      </w:r>
      <w:r w:rsidR="00B071B9">
        <w:rPr>
          <w:sz w:val="22"/>
        </w:rPr>
        <w:t xml:space="preserve"> templates of all</w:t>
      </w:r>
      <w:r w:rsidR="001061C5">
        <w:rPr>
          <w:sz w:val="22"/>
        </w:rPr>
        <w:t xml:space="preserve"> the clubs’</w:t>
      </w:r>
      <w:r w:rsidR="00B071B9">
        <w:rPr>
          <w:sz w:val="22"/>
        </w:rPr>
        <w:t xml:space="preserve"> documents</w:t>
      </w:r>
      <w:r w:rsidR="001061C5">
        <w:rPr>
          <w:sz w:val="22"/>
        </w:rPr>
        <w:t xml:space="preserve"> and </w:t>
      </w:r>
      <w:r w:rsidR="009F625F">
        <w:rPr>
          <w:sz w:val="22"/>
        </w:rPr>
        <w:t>distributed</w:t>
      </w:r>
      <w:r w:rsidR="001061C5">
        <w:rPr>
          <w:sz w:val="22"/>
        </w:rPr>
        <w:t xml:space="preserve"> them</w:t>
      </w:r>
      <w:r w:rsidR="009F625F">
        <w:rPr>
          <w:sz w:val="22"/>
        </w:rPr>
        <w:t xml:space="preserve"> among</w:t>
      </w:r>
      <w:r w:rsidR="001061C5">
        <w:rPr>
          <w:sz w:val="22"/>
        </w:rPr>
        <w:t xml:space="preserve"> the</w:t>
      </w:r>
      <w:r w:rsidR="009F625F">
        <w:rPr>
          <w:sz w:val="22"/>
        </w:rPr>
        <w:t xml:space="preserve"> leaders, </w:t>
      </w:r>
      <w:r w:rsidR="001061C5">
        <w:rPr>
          <w:sz w:val="22"/>
        </w:rPr>
        <w:t xml:space="preserve">also proved them with a </w:t>
      </w:r>
      <w:r w:rsidR="00911C73">
        <w:rPr>
          <w:sz w:val="22"/>
        </w:rPr>
        <w:t>handout that will inform them about the purpose of the documents and deadlines.</w:t>
      </w:r>
    </w:p>
    <w:p w:rsidR="00911C73" w:rsidRDefault="00911C73" w:rsidP="002E25C3">
      <w:pPr>
        <w:rPr>
          <w:sz w:val="22"/>
        </w:rPr>
      </w:pPr>
      <w:r>
        <w:rPr>
          <w:sz w:val="22"/>
        </w:rPr>
        <w:t xml:space="preserve">Above you can find the most used documents in Armenian, but take into account that there are other club related documents that are not included in the list.  </w:t>
      </w:r>
    </w:p>
    <w:bookmarkStart w:id="5" w:name="_MON_1489766300"/>
    <w:bookmarkEnd w:id="5"/>
    <w:p w:rsidR="001F4CBA" w:rsidRDefault="009F625F" w:rsidP="002E25C3">
      <w:pPr>
        <w:rPr>
          <w:sz w:val="22"/>
        </w:rPr>
      </w:pPr>
      <w:r>
        <w:rPr>
          <w:sz w:val="22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Word.Document.12" ShapeID="_x0000_i1025" DrawAspect="Icon" ObjectID="_1490725593" r:id="rId12">
            <o:FieldCodes>\s</o:FieldCodes>
          </o:OLEObject>
        </w:object>
      </w:r>
      <w:r>
        <w:rPr>
          <w:sz w:val="22"/>
        </w:rPr>
        <w:object w:dxaOrig="1551" w:dyaOrig="1004">
          <v:shape id="_x0000_i1026" type="#_x0000_t75" style="width:77.25pt;height:50.25pt" o:ole="">
            <v:imagedata r:id="rId13" o:title=""/>
          </v:shape>
          <o:OLEObject Type="Embed" ProgID="Excel.Sheet.8" ShapeID="_x0000_i1026" DrawAspect="Icon" ObjectID="_1490725594" r:id="rId14"/>
        </w:object>
      </w:r>
      <w:bookmarkStart w:id="6" w:name="_MON_1489766396"/>
      <w:bookmarkEnd w:id="6"/>
      <w:r>
        <w:rPr>
          <w:sz w:val="22"/>
        </w:rPr>
        <w:object w:dxaOrig="1551" w:dyaOrig="1004">
          <v:shape id="_x0000_i1027" type="#_x0000_t75" style="width:77.25pt;height:50.25pt" o:ole="">
            <v:imagedata r:id="rId15" o:title=""/>
          </v:shape>
          <o:OLEObject Type="Embed" ProgID="Word.Document.8" ShapeID="_x0000_i1027" DrawAspect="Icon" ObjectID="_1490725595" r:id="rId16">
            <o:FieldCodes>\s</o:FieldCodes>
          </o:OLEObject>
        </w:object>
      </w:r>
      <w:bookmarkStart w:id="7" w:name="_MON_1489766420"/>
      <w:bookmarkEnd w:id="7"/>
      <w:r>
        <w:rPr>
          <w:sz w:val="22"/>
        </w:rPr>
        <w:object w:dxaOrig="1551" w:dyaOrig="1004">
          <v:shape id="_x0000_i1028" type="#_x0000_t75" style="width:77.25pt;height:50.25pt" o:ole="">
            <v:imagedata r:id="rId17" o:title=""/>
          </v:shape>
          <o:OLEObject Type="Embed" ProgID="Word.Document.12" ShapeID="_x0000_i1028" DrawAspect="Icon" ObjectID="_1490725596" r:id="rId18">
            <o:FieldCodes>\s</o:FieldCodes>
          </o:OLEObject>
        </w:object>
      </w:r>
      <w:bookmarkStart w:id="8" w:name="_MON_1489766448"/>
      <w:bookmarkEnd w:id="8"/>
      <w:r>
        <w:rPr>
          <w:sz w:val="22"/>
        </w:rPr>
        <w:object w:dxaOrig="1551" w:dyaOrig="1004">
          <v:shape id="_x0000_i1029" type="#_x0000_t75" style="width:77.25pt;height:50.25pt" o:ole="">
            <v:imagedata r:id="rId19" o:title=""/>
          </v:shape>
          <o:OLEObject Type="Embed" ProgID="Word.Document.12" ShapeID="_x0000_i1029" DrawAspect="Icon" ObjectID="_1490725597" r:id="rId20">
            <o:FieldCodes>\s</o:FieldCodes>
          </o:OLEObject>
        </w:object>
      </w:r>
      <w:bookmarkStart w:id="9" w:name="_MON_1489766469"/>
      <w:bookmarkEnd w:id="9"/>
      <w:r>
        <w:rPr>
          <w:sz w:val="22"/>
        </w:rPr>
        <w:object w:dxaOrig="1551" w:dyaOrig="1004">
          <v:shape id="_x0000_i1030" type="#_x0000_t75" style="width:77.25pt;height:50.25pt" o:ole="">
            <v:imagedata r:id="rId21" o:title=""/>
          </v:shape>
          <o:OLEObject Type="Embed" ProgID="Word.Document.12" ShapeID="_x0000_i1030" DrawAspect="Icon" ObjectID="_1490725598" r:id="rId22">
            <o:FieldCodes>\s</o:FieldCodes>
          </o:OLEObject>
        </w:object>
      </w:r>
    </w:p>
    <w:p w:rsidR="006F46B8" w:rsidRPr="00CB5D66" w:rsidRDefault="00911C73" w:rsidP="002E25C3">
      <w:pPr>
        <w:pStyle w:val="Heading1"/>
        <w:rPr>
          <w:color w:val="EA6312" w:themeColor="accent2"/>
        </w:rPr>
      </w:pPr>
      <w:bookmarkStart w:id="10" w:name="_GoBack"/>
      <w:bookmarkEnd w:id="10"/>
      <w:r w:rsidRPr="00CB5D66">
        <w:rPr>
          <w:color w:val="EA6312" w:themeColor="accent2"/>
        </w:rPr>
        <w:t>Wh</w:t>
      </w:r>
      <w:r w:rsidR="006F46B8" w:rsidRPr="00CB5D66">
        <w:rPr>
          <w:color w:val="EA6312" w:themeColor="accent2"/>
        </w:rPr>
        <w:t xml:space="preserve">ere to look for </w:t>
      </w:r>
      <w:r w:rsidRPr="00CB5D66">
        <w:rPr>
          <w:color w:val="EA6312" w:themeColor="accent2"/>
        </w:rPr>
        <w:t xml:space="preserve">good leaders </w:t>
      </w:r>
      <w:r w:rsidR="006F46B8" w:rsidRPr="00CB5D66">
        <w:rPr>
          <w:color w:val="EA6312" w:themeColor="accent2"/>
        </w:rPr>
        <w:t>and how to keep them motivated?</w:t>
      </w:r>
    </w:p>
    <w:p w:rsidR="00911C73" w:rsidRPr="00911C73" w:rsidRDefault="00911C73" w:rsidP="002E25C3"/>
    <w:p w:rsidR="001F4CBA" w:rsidRDefault="001F4CBA" w:rsidP="002E25C3">
      <w:pPr>
        <w:rPr>
          <w:sz w:val="22"/>
        </w:rPr>
      </w:pPr>
      <w:r>
        <w:rPr>
          <w:sz w:val="22"/>
        </w:rPr>
        <w:t xml:space="preserve">You might want to look for good and motivated leaders, as with </w:t>
      </w:r>
      <w:r w:rsidR="00911C73">
        <w:rPr>
          <w:sz w:val="22"/>
        </w:rPr>
        <w:t>their involvement</w:t>
      </w:r>
      <w:r>
        <w:rPr>
          <w:sz w:val="22"/>
        </w:rPr>
        <w:t xml:space="preserve"> IMPACT clubs will operate well and you </w:t>
      </w:r>
      <w:r w:rsidR="0089180D">
        <w:rPr>
          <w:sz w:val="22"/>
        </w:rPr>
        <w:t>get rid of many routine problems</w:t>
      </w:r>
      <w:r>
        <w:rPr>
          <w:sz w:val="22"/>
        </w:rPr>
        <w:t xml:space="preserve">. As a matter of fact good leaders might be considered as the most important precondition for </w:t>
      </w:r>
      <w:r w:rsidR="0089180D">
        <w:rPr>
          <w:sz w:val="22"/>
        </w:rPr>
        <w:t xml:space="preserve">a </w:t>
      </w:r>
      <w:r>
        <w:rPr>
          <w:sz w:val="22"/>
        </w:rPr>
        <w:t xml:space="preserve">successful club. </w:t>
      </w:r>
      <w:r w:rsidR="006F46B8">
        <w:rPr>
          <w:sz w:val="22"/>
        </w:rPr>
        <w:t xml:space="preserve">The other </w:t>
      </w:r>
      <w:r w:rsidR="0089180D">
        <w:rPr>
          <w:sz w:val="22"/>
        </w:rPr>
        <w:t>important point is to keep them motivated.</w:t>
      </w:r>
    </w:p>
    <w:p w:rsidR="001F4CBA" w:rsidRPr="00CB5D66" w:rsidRDefault="006F46B8" w:rsidP="002E25C3">
      <w:pPr>
        <w:pStyle w:val="Heading1"/>
        <w:rPr>
          <w:color w:val="EA6312" w:themeColor="accent2"/>
        </w:rPr>
      </w:pPr>
      <w:r w:rsidRPr="00CB5D66">
        <w:rPr>
          <w:color w:val="EA6312" w:themeColor="accent2"/>
        </w:rPr>
        <w:t>Suggestion</w:t>
      </w:r>
    </w:p>
    <w:p w:rsidR="006E010C" w:rsidRDefault="006F46B8" w:rsidP="002E25C3">
      <w:pPr>
        <w:rPr>
          <w:sz w:val="22"/>
        </w:rPr>
      </w:pPr>
      <w:r>
        <w:rPr>
          <w:sz w:val="22"/>
        </w:rPr>
        <w:t xml:space="preserve">As a matter of fact </w:t>
      </w:r>
      <w:r w:rsidR="00343A9D">
        <w:rPr>
          <w:sz w:val="22"/>
        </w:rPr>
        <w:t xml:space="preserve">it is complicated </w:t>
      </w:r>
      <w:r>
        <w:rPr>
          <w:sz w:val="22"/>
        </w:rPr>
        <w:t xml:space="preserve">to </w:t>
      </w:r>
      <w:r w:rsidR="00343A9D">
        <w:rPr>
          <w:sz w:val="22"/>
        </w:rPr>
        <w:t>outline any specific place</w:t>
      </w:r>
      <w:r>
        <w:rPr>
          <w:sz w:val="22"/>
        </w:rPr>
        <w:t xml:space="preserve"> where </w:t>
      </w:r>
      <w:r w:rsidR="00343A9D">
        <w:rPr>
          <w:sz w:val="22"/>
        </w:rPr>
        <w:t xml:space="preserve">a </w:t>
      </w:r>
      <w:r>
        <w:rPr>
          <w:sz w:val="22"/>
        </w:rPr>
        <w:t xml:space="preserve">good leader </w:t>
      </w:r>
      <w:r w:rsidR="00343A9D">
        <w:rPr>
          <w:sz w:val="22"/>
        </w:rPr>
        <w:t xml:space="preserve">can </w:t>
      </w:r>
      <w:r>
        <w:rPr>
          <w:sz w:val="22"/>
        </w:rPr>
        <w:t>be found</w:t>
      </w:r>
      <w:r w:rsidR="0089180D">
        <w:rPr>
          <w:sz w:val="22"/>
        </w:rPr>
        <w:t>,</w:t>
      </w:r>
      <w:r>
        <w:rPr>
          <w:sz w:val="22"/>
        </w:rPr>
        <w:t xml:space="preserve"> the question is what resources ADP</w:t>
      </w:r>
      <w:r w:rsidR="0089180D">
        <w:rPr>
          <w:sz w:val="22"/>
        </w:rPr>
        <w:t xml:space="preserve"> already</w:t>
      </w:r>
      <w:r>
        <w:rPr>
          <w:sz w:val="22"/>
        </w:rPr>
        <w:t xml:space="preserve"> has </w:t>
      </w:r>
      <w:r w:rsidR="0089180D">
        <w:rPr>
          <w:sz w:val="22"/>
        </w:rPr>
        <w:t xml:space="preserve">to </w:t>
      </w:r>
      <w:r>
        <w:rPr>
          <w:sz w:val="22"/>
        </w:rPr>
        <w:t xml:space="preserve">ease the search </w:t>
      </w:r>
      <w:r w:rsidR="0089180D">
        <w:rPr>
          <w:sz w:val="22"/>
        </w:rPr>
        <w:t>for leaders. The ADP resources</w:t>
      </w:r>
      <w:r>
        <w:rPr>
          <w:sz w:val="22"/>
        </w:rPr>
        <w:t xml:space="preserve"> include</w:t>
      </w:r>
      <w:r w:rsidR="0089180D">
        <w:rPr>
          <w:sz w:val="22"/>
        </w:rPr>
        <w:t xml:space="preserve"> but is not limited to; parent c</w:t>
      </w:r>
      <w:r>
        <w:rPr>
          <w:sz w:val="22"/>
        </w:rPr>
        <w:t>ouncil</w:t>
      </w:r>
      <w:r w:rsidR="0089180D">
        <w:rPr>
          <w:sz w:val="22"/>
        </w:rPr>
        <w:t>s</w:t>
      </w:r>
      <w:r>
        <w:rPr>
          <w:sz w:val="22"/>
        </w:rPr>
        <w:t xml:space="preserve">, school teachers, ADP active youth, </w:t>
      </w:r>
      <w:r w:rsidR="0089180D">
        <w:rPr>
          <w:sz w:val="22"/>
        </w:rPr>
        <w:t>s</w:t>
      </w:r>
      <w:r>
        <w:rPr>
          <w:sz w:val="22"/>
        </w:rPr>
        <w:t xml:space="preserve">ocial </w:t>
      </w:r>
      <w:r w:rsidR="0089180D">
        <w:rPr>
          <w:sz w:val="22"/>
        </w:rPr>
        <w:t>workers, student c</w:t>
      </w:r>
      <w:r>
        <w:rPr>
          <w:sz w:val="22"/>
        </w:rPr>
        <w:t>ouncil</w:t>
      </w:r>
      <w:r w:rsidR="0089180D">
        <w:rPr>
          <w:sz w:val="22"/>
        </w:rPr>
        <w:t>s</w:t>
      </w:r>
      <w:r>
        <w:rPr>
          <w:sz w:val="22"/>
        </w:rPr>
        <w:t>, RC children caregivers, employment centers.</w:t>
      </w:r>
      <w:r w:rsidR="00343A9D">
        <w:rPr>
          <w:sz w:val="22"/>
        </w:rPr>
        <w:t xml:space="preserve"> But, d</w:t>
      </w:r>
      <w:r>
        <w:rPr>
          <w:sz w:val="22"/>
        </w:rPr>
        <w:t>on’t recruit</w:t>
      </w:r>
      <w:r w:rsidR="0089180D">
        <w:rPr>
          <w:sz w:val="22"/>
        </w:rPr>
        <w:t xml:space="preserve"> the</w:t>
      </w:r>
      <w:r>
        <w:rPr>
          <w:sz w:val="22"/>
        </w:rPr>
        <w:t xml:space="preserve"> leaders blindly</w:t>
      </w:r>
      <w:r w:rsidR="00343A9D">
        <w:rPr>
          <w:sz w:val="22"/>
        </w:rPr>
        <w:t>,</w:t>
      </w:r>
      <w:r w:rsidR="0089180D">
        <w:rPr>
          <w:sz w:val="22"/>
        </w:rPr>
        <w:t xml:space="preserve"> </w:t>
      </w:r>
      <w:r>
        <w:rPr>
          <w:sz w:val="22"/>
        </w:rPr>
        <w:t>speaking with them personally</w:t>
      </w:r>
      <w:r w:rsidR="0089180D">
        <w:rPr>
          <w:sz w:val="22"/>
        </w:rPr>
        <w:t>.</w:t>
      </w:r>
      <w:r>
        <w:rPr>
          <w:sz w:val="22"/>
        </w:rPr>
        <w:t xml:space="preserve"> </w:t>
      </w:r>
      <w:r w:rsidR="0089180D">
        <w:rPr>
          <w:sz w:val="22"/>
        </w:rPr>
        <w:t>S</w:t>
      </w:r>
      <w:r>
        <w:rPr>
          <w:sz w:val="22"/>
        </w:rPr>
        <w:t>chool principals may assign their teachers</w:t>
      </w:r>
      <w:r w:rsidR="00343A9D">
        <w:rPr>
          <w:sz w:val="22"/>
        </w:rPr>
        <w:t xml:space="preserve"> to</w:t>
      </w:r>
      <w:r>
        <w:rPr>
          <w:sz w:val="22"/>
        </w:rPr>
        <w:t xml:space="preserve"> participate the training and run the clubs, but usually he might not know what IMPACT training is about and</w:t>
      </w:r>
      <w:r w:rsidR="0089180D">
        <w:rPr>
          <w:sz w:val="22"/>
        </w:rPr>
        <w:t>,</w:t>
      </w:r>
      <w:r>
        <w:rPr>
          <w:sz w:val="22"/>
        </w:rPr>
        <w:t xml:space="preserve"> moreover</w:t>
      </w:r>
      <w:r w:rsidR="0089180D">
        <w:rPr>
          <w:sz w:val="22"/>
        </w:rPr>
        <w:t>,</w:t>
      </w:r>
      <w:r>
        <w:rPr>
          <w:sz w:val="22"/>
        </w:rPr>
        <w:t xml:space="preserve"> what obligations</w:t>
      </w:r>
      <w:r w:rsidR="0089180D">
        <w:rPr>
          <w:sz w:val="22"/>
        </w:rPr>
        <w:t xml:space="preserve"> he has</w:t>
      </w:r>
      <w:r>
        <w:rPr>
          <w:sz w:val="22"/>
        </w:rPr>
        <w:t>. To</w:t>
      </w:r>
      <w:r w:rsidR="00B2444B">
        <w:rPr>
          <w:sz w:val="22"/>
        </w:rPr>
        <w:t xml:space="preserve"> this end it is advised to</w:t>
      </w:r>
      <w:r w:rsidR="0089180D">
        <w:rPr>
          <w:sz w:val="22"/>
        </w:rPr>
        <w:t xml:space="preserve"> hold personal interviews</w:t>
      </w:r>
      <w:r w:rsidR="00B2444B">
        <w:rPr>
          <w:sz w:val="22"/>
        </w:rPr>
        <w:t xml:space="preserve"> </w:t>
      </w:r>
      <w:r w:rsidR="0089180D">
        <w:rPr>
          <w:sz w:val="22"/>
        </w:rPr>
        <w:t>to</w:t>
      </w:r>
      <w:r w:rsidR="00B2444B">
        <w:rPr>
          <w:sz w:val="22"/>
        </w:rPr>
        <w:t xml:space="preserve"> understand whether or not the candidate is really interested to take </w:t>
      </w:r>
      <w:r w:rsidR="0089180D">
        <w:rPr>
          <w:sz w:val="22"/>
        </w:rPr>
        <w:t xml:space="preserve">the </w:t>
      </w:r>
      <w:r w:rsidR="00B2444B">
        <w:rPr>
          <w:sz w:val="22"/>
        </w:rPr>
        <w:t>new role. You mig</w:t>
      </w:r>
      <w:r w:rsidR="00343A9D">
        <w:rPr>
          <w:sz w:val="22"/>
        </w:rPr>
        <w:t>ht discover that many of them are</w:t>
      </w:r>
      <w:r w:rsidR="00B2444B">
        <w:rPr>
          <w:sz w:val="22"/>
        </w:rPr>
        <w:t xml:space="preserve"> not quiet interested</w:t>
      </w:r>
      <w:r w:rsidR="00343A9D">
        <w:rPr>
          <w:sz w:val="22"/>
        </w:rPr>
        <w:t xml:space="preserve"> to stay with the club for a long time. Together with</w:t>
      </w:r>
      <w:r w:rsidR="0089180D">
        <w:rPr>
          <w:sz w:val="22"/>
        </w:rPr>
        <w:t xml:space="preserve"> the</w:t>
      </w:r>
      <w:r w:rsidR="00343A9D">
        <w:rPr>
          <w:sz w:val="22"/>
        </w:rPr>
        <w:t xml:space="preserve"> benefits of running the clubs take </w:t>
      </w:r>
      <w:r w:rsidR="0059260F">
        <w:rPr>
          <w:sz w:val="22"/>
        </w:rPr>
        <w:t>care to explain the leaders th</w:t>
      </w:r>
      <w:r w:rsidR="0089180D">
        <w:rPr>
          <w:sz w:val="22"/>
        </w:rPr>
        <w:t>e</w:t>
      </w:r>
      <w:r w:rsidR="00343A9D">
        <w:rPr>
          <w:sz w:val="22"/>
        </w:rPr>
        <w:t xml:space="preserve"> </w:t>
      </w:r>
      <w:r w:rsidR="0059260F">
        <w:rPr>
          <w:sz w:val="22"/>
        </w:rPr>
        <w:t>difficulties of being club leader</w:t>
      </w:r>
      <w:r w:rsidR="00343A9D">
        <w:rPr>
          <w:sz w:val="22"/>
        </w:rPr>
        <w:t xml:space="preserve"> </w:t>
      </w:r>
      <w:r w:rsidR="0089180D">
        <w:rPr>
          <w:sz w:val="22"/>
        </w:rPr>
        <w:t>too</w:t>
      </w:r>
      <w:r w:rsidR="0059260F">
        <w:rPr>
          <w:sz w:val="22"/>
        </w:rPr>
        <w:t>. For instance,</w:t>
      </w:r>
      <w:r w:rsidR="0059260F" w:rsidRPr="0059260F">
        <w:rPr>
          <w:sz w:val="22"/>
        </w:rPr>
        <w:t xml:space="preserve"> </w:t>
      </w:r>
      <w:r w:rsidR="0059260F">
        <w:rPr>
          <w:sz w:val="22"/>
        </w:rPr>
        <w:t>from the very beginning</w:t>
      </w:r>
      <w:r w:rsidR="00343A9D">
        <w:rPr>
          <w:sz w:val="22"/>
        </w:rPr>
        <w:t xml:space="preserve"> they might want to know </w:t>
      </w:r>
      <w:r w:rsidR="0059260F">
        <w:rPr>
          <w:sz w:val="22"/>
        </w:rPr>
        <w:t>that to run a club is time consuming process</w:t>
      </w:r>
      <w:r w:rsidR="00343A9D">
        <w:rPr>
          <w:sz w:val="22"/>
        </w:rPr>
        <w:t>, they have to come to the</w:t>
      </w:r>
      <w:r w:rsidR="0059260F">
        <w:rPr>
          <w:sz w:val="22"/>
        </w:rPr>
        <w:t xml:space="preserve"> club</w:t>
      </w:r>
      <w:r w:rsidR="00343A9D">
        <w:rPr>
          <w:sz w:val="22"/>
        </w:rPr>
        <w:t xml:space="preserve"> meetings well prepared,</w:t>
      </w:r>
      <w:r w:rsidR="0059260F">
        <w:rPr>
          <w:sz w:val="22"/>
        </w:rPr>
        <w:t xml:space="preserve"> participate monthly leaders’ meetings,</w:t>
      </w:r>
      <w:r w:rsidR="00343A9D">
        <w:rPr>
          <w:sz w:val="22"/>
        </w:rPr>
        <w:t xml:space="preserve"> etc. </w:t>
      </w:r>
      <w:r w:rsidR="006E010C">
        <w:rPr>
          <w:sz w:val="22"/>
        </w:rPr>
        <w:t xml:space="preserve">When presenting the benefits of the clubs to leaders, schools or other stakeholders it might be useful to use this </w:t>
      </w:r>
      <w:r w:rsidR="0059260F">
        <w:rPr>
          <w:sz w:val="22"/>
        </w:rPr>
        <w:t xml:space="preserve">word </w:t>
      </w:r>
      <w:r w:rsidR="006E010C">
        <w:rPr>
          <w:sz w:val="22"/>
        </w:rPr>
        <w:t>file</w:t>
      </w:r>
      <w:r w:rsidR="0059260F">
        <w:rPr>
          <w:sz w:val="22"/>
        </w:rPr>
        <w:t xml:space="preserve"> attached above, that</w:t>
      </w:r>
      <w:r w:rsidR="006E010C">
        <w:rPr>
          <w:sz w:val="22"/>
        </w:rPr>
        <w:t xml:space="preserve"> outlines the benefits of the IMPACT clubs for stakeholders. </w:t>
      </w:r>
    </w:p>
    <w:p w:rsidR="006F46B8" w:rsidRDefault="00D05F61" w:rsidP="002E25C3">
      <w:pPr>
        <w:rPr>
          <w:sz w:val="22"/>
        </w:rPr>
      </w:pPr>
      <w:r>
        <w:rPr>
          <w:noProof/>
          <w:color w:val="EA6312" w:themeColor="accent2"/>
          <w:lang w:val="en-AU" w:eastAsia="en-AU"/>
        </w:rPr>
        <w:drawing>
          <wp:anchor distT="0" distB="0" distL="114300" distR="114300" simplePos="0" relativeHeight="251665408" behindDoc="0" locked="0" layoutInCell="1" allowOverlap="1" wp14:anchorId="3D9425F5" wp14:editId="77810B48">
            <wp:simplePos x="0" y="0"/>
            <wp:positionH relativeFrom="margin">
              <wp:posOffset>2826327</wp:posOffset>
            </wp:positionH>
            <wp:positionV relativeFrom="paragraph">
              <wp:posOffset>219025</wp:posOffset>
            </wp:positionV>
            <wp:extent cx="3200400" cy="2400935"/>
            <wp:effectExtent l="0" t="0" r="0" b="0"/>
            <wp:wrapSquare wrapText="bothSides"/>
            <wp:docPr id="7" name="Picture 7" descr="C:\Users\gevorg.WVYEREVAN\Desktop\Aw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vorg.WVYEREVAN\Desktop\Awar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MON_1489764619"/>
      <w:bookmarkEnd w:id="11"/>
      <w:r w:rsidR="006E010C">
        <w:rPr>
          <w:sz w:val="22"/>
        </w:rPr>
        <w:object w:dxaOrig="1551" w:dyaOrig="1004">
          <v:shape id="_x0000_i1031" type="#_x0000_t75" style="width:77.25pt;height:50.25pt" o:ole="">
            <v:imagedata r:id="rId24" o:title=""/>
          </v:shape>
          <o:OLEObject Type="Embed" ProgID="Word.Document.12" ShapeID="_x0000_i1031" DrawAspect="Icon" ObjectID="_1490725599" r:id="rId25">
            <o:FieldCodes>\s</o:FieldCodes>
          </o:OLEObject>
        </w:object>
      </w:r>
    </w:p>
    <w:p w:rsidR="006E010C" w:rsidRDefault="00D05F61" w:rsidP="002E25C3">
      <w:pPr>
        <w:rPr>
          <w:sz w:val="2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ABCD9" wp14:editId="474B95B1">
                <wp:simplePos x="0" y="0"/>
                <wp:positionH relativeFrom="margin">
                  <wp:posOffset>2838450</wp:posOffset>
                </wp:positionH>
                <wp:positionV relativeFrom="paragraph">
                  <wp:posOffset>1762760</wp:posOffset>
                </wp:positionV>
                <wp:extent cx="3200400" cy="2857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5F61" w:rsidRPr="00B103BA" w:rsidRDefault="00D05F61" w:rsidP="00D05F6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EA6312" w:themeColor="accent2"/>
                              </w:rPr>
                            </w:pPr>
                            <w:r>
                              <w:t>Club leaders receive appreciation awards</w:t>
                            </w:r>
                            <w:r w:rsidR="008907EC">
                              <w:t xml:space="preserve"> from YADP Manager. Yerevan, Armenia.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A8FEBD" id="Text Box 8" o:spid="_x0000_s1028" type="#_x0000_t202" style="position:absolute;left:0;text-align:left;margin-left:223.5pt;margin-top:138.8pt;width:252pt;height:22.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" stroked="f">
                <v:textbox inset="0,0,0,0">
                  <w:txbxContent>
                    <w:p w:rsidR="00D05F61" w:rsidRPr="00B103BA" w:rsidRDefault="00D05F61" w:rsidP="00D05F61">
                      <w:pPr>
                        <w:pStyle w:val="Caption"/>
                        <w:jc w:val="center"/>
                        <w:rPr>
                          <w:noProof/>
                          <w:color w:val="EA6312" w:themeColor="accent2"/>
                        </w:rPr>
                      </w:pPr>
                      <w:r>
                        <w:t>Club leaders receive appreciation awards</w:t>
                      </w:r>
                      <w:r w:rsidR="008907EC">
                        <w:t xml:space="preserve"> from YADP Manager. </w:t>
                      </w:r>
                      <w:r w:rsidR="008907EC">
                        <w:t>Yerevan, Armenia.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3FE7">
        <w:rPr>
          <w:sz w:val="22"/>
        </w:rPr>
        <w:t>To keep them motivated b</w:t>
      </w:r>
      <w:r w:rsidR="006E010C">
        <w:rPr>
          <w:sz w:val="22"/>
        </w:rPr>
        <w:t>e intensive about monthly meeti</w:t>
      </w:r>
      <w:r w:rsidR="00A572E6">
        <w:rPr>
          <w:sz w:val="22"/>
        </w:rPr>
        <w:t>ngs with all leaders, where each club present</w:t>
      </w:r>
      <w:r w:rsidR="0059260F">
        <w:rPr>
          <w:sz w:val="22"/>
        </w:rPr>
        <w:t>s</w:t>
      </w:r>
      <w:r w:rsidR="00A572E6">
        <w:rPr>
          <w:sz w:val="22"/>
        </w:rPr>
        <w:t xml:space="preserve"> </w:t>
      </w:r>
      <w:r w:rsidR="0059260F">
        <w:rPr>
          <w:sz w:val="22"/>
        </w:rPr>
        <w:t>its monthly activities, success</w:t>
      </w:r>
      <w:r w:rsidR="00A572E6">
        <w:rPr>
          <w:sz w:val="22"/>
        </w:rPr>
        <w:t xml:space="preserve">, challenges, concerns, etc. Before each monthly meeting develop an agenda and </w:t>
      </w:r>
      <w:r w:rsidR="0059260F">
        <w:rPr>
          <w:sz w:val="22"/>
        </w:rPr>
        <w:t>distribute</w:t>
      </w:r>
      <w:r w:rsidR="00A572E6">
        <w:rPr>
          <w:sz w:val="22"/>
        </w:rPr>
        <w:t xml:space="preserve"> </w:t>
      </w:r>
      <w:r w:rsidR="0059260F">
        <w:rPr>
          <w:sz w:val="22"/>
        </w:rPr>
        <w:t>them</w:t>
      </w:r>
      <w:r w:rsidR="00A572E6">
        <w:rPr>
          <w:sz w:val="22"/>
        </w:rPr>
        <w:t xml:space="preserve"> among</w:t>
      </w:r>
      <w:r w:rsidR="007C3FE7">
        <w:rPr>
          <w:sz w:val="22"/>
        </w:rPr>
        <w:t xml:space="preserve"> the</w:t>
      </w:r>
      <w:r w:rsidR="00A572E6">
        <w:rPr>
          <w:sz w:val="22"/>
        </w:rPr>
        <w:t xml:space="preserve"> leaders.</w:t>
      </w:r>
      <w:r w:rsidR="007C3FE7">
        <w:rPr>
          <w:sz w:val="22"/>
        </w:rPr>
        <w:t xml:space="preserve"> You</w:t>
      </w:r>
      <w:r w:rsidR="00A572E6">
        <w:rPr>
          <w:sz w:val="22"/>
        </w:rPr>
        <w:t xml:space="preserve"> can have small</w:t>
      </w:r>
      <w:r w:rsidR="007C3FE7">
        <w:rPr>
          <w:sz w:val="22"/>
        </w:rPr>
        <w:t xml:space="preserve"> aside</w:t>
      </w:r>
      <w:r w:rsidR="00A572E6">
        <w:rPr>
          <w:sz w:val="22"/>
        </w:rPr>
        <w:t xml:space="preserve"> </w:t>
      </w:r>
      <w:r w:rsidR="007C3FE7">
        <w:rPr>
          <w:sz w:val="22"/>
        </w:rPr>
        <w:t>events</w:t>
      </w:r>
      <w:r w:rsidR="00A572E6">
        <w:rPr>
          <w:sz w:val="22"/>
        </w:rPr>
        <w:t xml:space="preserve"> before the meetings</w:t>
      </w:r>
      <w:r w:rsidR="007C3FE7">
        <w:rPr>
          <w:sz w:val="22"/>
        </w:rPr>
        <w:t xml:space="preserve"> as birthday celebration. You can also</w:t>
      </w:r>
      <w:r w:rsidR="00A572E6">
        <w:rPr>
          <w:sz w:val="22"/>
        </w:rPr>
        <w:t xml:space="preserve"> present appreciation awards for good performance as well as have an outdoor </w:t>
      </w:r>
      <w:r w:rsidR="007C3FE7">
        <w:rPr>
          <w:sz w:val="22"/>
        </w:rPr>
        <w:t>gatherings</w:t>
      </w:r>
      <w:r w:rsidR="00A572E6">
        <w:rPr>
          <w:sz w:val="22"/>
        </w:rPr>
        <w:t xml:space="preserve">. </w:t>
      </w:r>
      <w:r w:rsidR="007C3FE7">
        <w:rPr>
          <w:sz w:val="22"/>
        </w:rPr>
        <w:t xml:space="preserve">Mention their accomplishments on a </w:t>
      </w:r>
      <w:r w:rsidR="00A572E6">
        <w:rPr>
          <w:sz w:val="22"/>
        </w:rPr>
        <w:t>Facebook</w:t>
      </w:r>
      <w:r w:rsidR="007C3FE7">
        <w:rPr>
          <w:sz w:val="22"/>
        </w:rPr>
        <w:t xml:space="preserve"> page</w:t>
      </w:r>
      <w:r w:rsidR="00A572E6">
        <w:rPr>
          <w:sz w:val="22"/>
        </w:rPr>
        <w:t>,</w:t>
      </w:r>
      <w:r w:rsidR="00B071B9">
        <w:rPr>
          <w:sz w:val="22"/>
        </w:rPr>
        <w:t xml:space="preserve"> or ADP journals (if available). It is also recommended </w:t>
      </w:r>
      <w:r w:rsidR="007C3FE7">
        <w:rPr>
          <w:sz w:val="22"/>
        </w:rPr>
        <w:t>to establish friendly relations</w:t>
      </w:r>
      <w:r w:rsidR="00B071B9">
        <w:rPr>
          <w:sz w:val="22"/>
        </w:rPr>
        <w:t>, ask them for a help if needed, call them on birthdays</w:t>
      </w:r>
    </w:p>
    <w:p w:rsidR="00B071B9" w:rsidRDefault="00B071B9" w:rsidP="002E25C3">
      <w:pPr>
        <w:rPr>
          <w:sz w:val="22"/>
        </w:rPr>
      </w:pPr>
    </w:p>
    <w:p w:rsidR="009F625F" w:rsidRPr="00CB5D66" w:rsidRDefault="007C3FE7" w:rsidP="002E25C3">
      <w:pPr>
        <w:pStyle w:val="Heading1"/>
        <w:rPr>
          <w:color w:val="EA6312" w:themeColor="accent2"/>
        </w:rPr>
      </w:pPr>
      <w:r w:rsidRPr="00CB5D66">
        <w:rPr>
          <w:color w:val="EA6312" w:themeColor="accent2"/>
        </w:rPr>
        <w:t>O</w:t>
      </w:r>
      <w:r w:rsidR="009F625F" w:rsidRPr="00CB5D66">
        <w:rPr>
          <w:color w:val="EA6312" w:themeColor="accent2"/>
        </w:rPr>
        <w:t xml:space="preserve">pening and facilitating clubs. </w:t>
      </w:r>
    </w:p>
    <w:p w:rsidR="00247474" w:rsidRDefault="009F625F" w:rsidP="002E25C3">
      <w:pPr>
        <w:rPr>
          <w:sz w:val="22"/>
        </w:rPr>
      </w:pPr>
      <w:r>
        <w:rPr>
          <w:sz w:val="22"/>
        </w:rPr>
        <w:t>When prepared well</w:t>
      </w:r>
      <w:r w:rsidR="007C3FE7">
        <w:rPr>
          <w:sz w:val="22"/>
        </w:rPr>
        <w:t>,</w:t>
      </w:r>
      <w:r>
        <w:rPr>
          <w:sz w:val="22"/>
        </w:rPr>
        <w:t xml:space="preserve"> you </w:t>
      </w:r>
      <w:r w:rsidR="000A6841">
        <w:rPr>
          <w:sz w:val="22"/>
        </w:rPr>
        <w:t xml:space="preserve">do well. It is </w:t>
      </w:r>
      <w:r w:rsidR="007C3FE7">
        <w:rPr>
          <w:sz w:val="22"/>
        </w:rPr>
        <w:t>highly</w:t>
      </w:r>
      <w:r w:rsidR="000A6841">
        <w:rPr>
          <w:sz w:val="22"/>
        </w:rPr>
        <w:t xml:space="preserve"> suggested that leaders </w:t>
      </w:r>
      <w:r w:rsidR="007C3FE7">
        <w:rPr>
          <w:sz w:val="22"/>
        </w:rPr>
        <w:t xml:space="preserve">learn about the clubs’ settings as much as possible and </w:t>
      </w:r>
      <w:r w:rsidR="00247474">
        <w:rPr>
          <w:sz w:val="22"/>
        </w:rPr>
        <w:t>clearly know about their steps for the near future.</w:t>
      </w:r>
    </w:p>
    <w:p w:rsidR="000A6841" w:rsidRPr="00CB5D66" w:rsidRDefault="00247474" w:rsidP="002E25C3">
      <w:pPr>
        <w:pStyle w:val="Heading1"/>
        <w:rPr>
          <w:color w:val="EA6312" w:themeColor="accent2"/>
        </w:rPr>
      </w:pPr>
      <w:r w:rsidRPr="00CB5D66">
        <w:rPr>
          <w:color w:val="EA6312" w:themeColor="accent2"/>
        </w:rPr>
        <w:t>S</w:t>
      </w:r>
      <w:r w:rsidR="000A6841" w:rsidRPr="00CB5D66">
        <w:rPr>
          <w:color w:val="EA6312" w:themeColor="accent2"/>
        </w:rPr>
        <w:t>uggestion</w:t>
      </w:r>
    </w:p>
    <w:p w:rsidR="00155201" w:rsidRDefault="008907EC" w:rsidP="002E25C3">
      <w:pPr>
        <w:rPr>
          <w:sz w:val="2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BA7E5E" wp14:editId="428EB889">
                <wp:simplePos x="0" y="0"/>
                <wp:positionH relativeFrom="margin">
                  <wp:posOffset>-238125</wp:posOffset>
                </wp:positionH>
                <wp:positionV relativeFrom="paragraph">
                  <wp:posOffset>2500630</wp:posOffset>
                </wp:positionV>
                <wp:extent cx="2705735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685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5F61" w:rsidRPr="00CB6F33" w:rsidRDefault="00D05F61" w:rsidP="0003399D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IMPACT initi</w:t>
                            </w:r>
                            <w:r w:rsidR="0003399D">
                              <w:t xml:space="preserve">ation </w:t>
                            </w:r>
                            <w:r w:rsidR="008907EC">
                              <w:t>training. new</w:t>
                            </w:r>
                            <w:r>
                              <w:t xml:space="preserve"> leaders </w:t>
                            </w:r>
                            <w:r w:rsidR="008907EC">
                              <w:t>are</w:t>
                            </w:r>
                            <w:r>
                              <w:t xml:space="preserve"> introduced action plan and risk assessment </w:t>
                            </w:r>
                            <w:r w:rsidR="008907EC">
                              <w:t xml:space="preserve">concepts. Lori </w:t>
                            </w:r>
                            <w:proofErr w:type="spellStart"/>
                            <w:r w:rsidR="008907EC">
                              <w:t>Marz</w:t>
                            </w:r>
                            <w:proofErr w:type="spellEnd"/>
                            <w:r w:rsidR="008907EC">
                              <w:t>, Armenia.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8E954D" id="Text Box 10" o:spid="_x0000_s1029" type="#_x0000_t202" style="position:absolute;left:0;text-align:left;margin-left:-18.75pt;margin-top:196.9pt;width:213.0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" stroked="f">
                <v:textbox inset="0,0,0,0">
                  <w:txbxContent>
                    <w:p w:rsidR="00D05F61" w:rsidRPr="00CB6F33" w:rsidRDefault="00D05F61" w:rsidP="0003399D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IMPACT initi</w:t>
                      </w:r>
                      <w:r w:rsidR="0003399D">
                        <w:t xml:space="preserve">ation </w:t>
                      </w:r>
                      <w:r w:rsidR="008907EC">
                        <w:t>training. new</w:t>
                      </w:r>
                      <w:r>
                        <w:t xml:space="preserve"> leaders </w:t>
                      </w:r>
                      <w:r w:rsidR="008907EC">
                        <w:t>are</w:t>
                      </w:r>
                      <w:r>
                        <w:t xml:space="preserve"> introduced action plan and risk assessment </w:t>
                      </w:r>
                      <w:r w:rsidR="008907EC">
                        <w:t xml:space="preserve">concepts. Lori </w:t>
                      </w:r>
                      <w:proofErr w:type="spellStart"/>
                      <w:r w:rsidR="008907EC">
                        <w:t>Marz</w:t>
                      </w:r>
                      <w:proofErr w:type="spellEnd"/>
                      <w:r w:rsidR="008907EC">
                        <w:t>, Armenia.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2"/>
          <w:lang w:val="en-AU" w:eastAsia="en-AU"/>
        </w:rPr>
        <w:drawing>
          <wp:anchor distT="0" distB="0" distL="114300" distR="114300" simplePos="0" relativeHeight="251668480" behindDoc="0" locked="0" layoutInCell="1" allowOverlap="1" wp14:anchorId="784A382F" wp14:editId="525A49CD">
            <wp:simplePos x="0" y="0"/>
            <wp:positionH relativeFrom="margin">
              <wp:posOffset>-147955</wp:posOffset>
            </wp:positionH>
            <wp:positionV relativeFrom="paragraph">
              <wp:posOffset>442595</wp:posOffset>
            </wp:positionV>
            <wp:extent cx="2573655" cy="18764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evorg.WVYEREVAN\Desktop\10300003_961504727223591_324534939708939209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r="14456"/>
                    <a:stretch/>
                  </pic:blipFill>
                  <pic:spPr bwMode="auto">
                    <a:xfrm>
                      <a:off x="0" y="0"/>
                      <a:ext cx="25736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841">
        <w:rPr>
          <w:sz w:val="22"/>
        </w:rPr>
        <w:t>To this end developing detailed implementation plan and risk assessment might be very useful. As for developing these documents leaders have to learn about</w:t>
      </w:r>
      <w:r w:rsidR="00247474">
        <w:rPr>
          <w:sz w:val="22"/>
        </w:rPr>
        <w:t xml:space="preserve"> the</w:t>
      </w:r>
      <w:r w:rsidR="000A6841">
        <w:rPr>
          <w:sz w:val="22"/>
        </w:rPr>
        <w:t xml:space="preserve"> </w:t>
      </w:r>
      <w:r w:rsidR="00247474">
        <w:rPr>
          <w:sz w:val="22"/>
        </w:rPr>
        <w:t>settings of the</w:t>
      </w:r>
      <w:r w:rsidR="000A6841">
        <w:rPr>
          <w:sz w:val="22"/>
        </w:rPr>
        <w:t xml:space="preserve"> clubs as much as possible. This will help them to understand what measures </w:t>
      </w:r>
      <w:r w:rsidR="00247474">
        <w:rPr>
          <w:sz w:val="22"/>
        </w:rPr>
        <w:t>should be taken</w:t>
      </w:r>
      <w:r w:rsidR="000A6841">
        <w:rPr>
          <w:sz w:val="22"/>
        </w:rPr>
        <w:t xml:space="preserve"> to open the clubs, and</w:t>
      </w:r>
      <w:r w:rsidR="00247474">
        <w:rPr>
          <w:sz w:val="22"/>
        </w:rPr>
        <w:t xml:space="preserve"> carry out the risk assessment </w:t>
      </w:r>
      <w:r w:rsidR="000A6841">
        <w:rPr>
          <w:sz w:val="22"/>
        </w:rPr>
        <w:t>of their actions. Having both documents well develop</w:t>
      </w:r>
      <w:r w:rsidR="00247474">
        <w:rPr>
          <w:sz w:val="22"/>
        </w:rPr>
        <w:t>ed</w:t>
      </w:r>
      <w:r w:rsidR="000A6841">
        <w:rPr>
          <w:sz w:val="22"/>
        </w:rPr>
        <w:t xml:space="preserve"> </w:t>
      </w:r>
      <w:r w:rsidR="000F259F">
        <w:rPr>
          <w:sz w:val="22"/>
        </w:rPr>
        <w:t>makes</w:t>
      </w:r>
      <w:r w:rsidR="00247474">
        <w:rPr>
          <w:sz w:val="22"/>
        </w:rPr>
        <w:t xml:space="preserve"> it</w:t>
      </w:r>
      <w:r w:rsidR="000F259F">
        <w:rPr>
          <w:sz w:val="22"/>
        </w:rPr>
        <w:t xml:space="preserve"> sure that </w:t>
      </w:r>
      <w:r w:rsidR="00247474">
        <w:rPr>
          <w:sz w:val="22"/>
        </w:rPr>
        <w:t xml:space="preserve">the club leaders to know the club operating environment </w:t>
      </w:r>
      <w:r w:rsidR="00CB5D66">
        <w:rPr>
          <w:sz w:val="22"/>
        </w:rPr>
        <w:t>and are</w:t>
      </w:r>
      <w:r w:rsidR="000F259F">
        <w:rPr>
          <w:sz w:val="22"/>
        </w:rPr>
        <w:t xml:space="preserve"> ready to take measures if something goes wrong. As well as the documents will help local coach and club leader to communicate easily and to agree </w:t>
      </w:r>
      <w:r w:rsidR="00247474">
        <w:rPr>
          <w:sz w:val="22"/>
        </w:rPr>
        <w:t>on</w:t>
      </w:r>
      <w:r w:rsidR="000F259F">
        <w:rPr>
          <w:sz w:val="22"/>
        </w:rPr>
        <w:t xml:space="preserve"> actions. Below you might find samples of DIP and Risk assessment of N103 </w:t>
      </w:r>
      <w:r w:rsidR="00247474">
        <w:rPr>
          <w:sz w:val="22"/>
        </w:rPr>
        <w:t xml:space="preserve">School </w:t>
      </w:r>
      <w:r w:rsidR="000F259F">
        <w:rPr>
          <w:sz w:val="22"/>
        </w:rPr>
        <w:t>in Yerevan ADP.</w:t>
      </w:r>
    </w:p>
    <w:bookmarkStart w:id="12" w:name="_MON_1489767882"/>
    <w:bookmarkEnd w:id="12"/>
    <w:p w:rsidR="00B071B9" w:rsidRDefault="00155201" w:rsidP="002E25C3">
      <w:pPr>
        <w:rPr>
          <w:sz w:val="22"/>
        </w:rPr>
      </w:pPr>
      <w:r>
        <w:rPr>
          <w:sz w:val="22"/>
        </w:rPr>
        <w:object w:dxaOrig="1551" w:dyaOrig="1004">
          <v:shape id="_x0000_i1032" type="#_x0000_t75" style="width:77.25pt;height:50.25pt" o:ole="">
            <v:imagedata r:id="rId27" o:title=""/>
          </v:shape>
          <o:OLEObject Type="Embed" ProgID="Word.Document.8" ShapeID="_x0000_i1032" DrawAspect="Icon" ObjectID="_1490725600" r:id="rId28">
            <o:FieldCodes>\s</o:FieldCodes>
          </o:OLEObject>
        </w:object>
      </w:r>
      <w:r>
        <w:rPr>
          <w:sz w:val="22"/>
        </w:rPr>
        <w:object w:dxaOrig="2069" w:dyaOrig="1339">
          <v:shape id="_x0000_i1033" type="#_x0000_t75" style="width:75pt;height:48pt" o:ole="">
            <v:imagedata r:id="rId29" o:title=""/>
          </v:shape>
          <o:OLEObject Type="Embed" ProgID="Excel.Sheet.8" ShapeID="_x0000_i1033" DrawAspect="Icon" ObjectID="_1490725601" r:id="rId30"/>
        </w:object>
      </w:r>
    </w:p>
    <w:p w:rsidR="000F259F" w:rsidRDefault="000F259F" w:rsidP="002E25C3">
      <w:pPr>
        <w:rPr>
          <w:sz w:val="22"/>
        </w:rPr>
      </w:pPr>
      <w:r>
        <w:rPr>
          <w:sz w:val="22"/>
        </w:rPr>
        <w:t xml:space="preserve"> </w:t>
      </w:r>
    </w:p>
    <w:sectPr w:rsidR="000F259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1577B"/>
    <w:multiLevelType w:val="hybridMultilevel"/>
    <w:tmpl w:val="1E38928A"/>
    <w:lvl w:ilvl="0" w:tplc="5E0A3904">
      <w:numFmt w:val="bullet"/>
      <w:lvlText w:val=""/>
      <w:lvlJc w:val="left"/>
      <w:pPr>
        <w:ind w:left="720" w:hanging="360"/>
      </w:pPr>
      <w:rPr>
        <w:rFonts w:ascii="Wingdings" w:hAnsi="Wingdings"/>
      </w:rPr>
    </w:lvl>
    <w:lvl w:ilvl="1" w:tplc="AA668E0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B20C2A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25C7A0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4BCC8E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1B45E4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BCEB63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3412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88ECEE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65C63783"/>
    <w:multiLevelType w:val="hybridMultilevel"/>
    <w:tmpl w:val="BA48E97A"/>
    <w:lvl w:ilvl="0" w:tplc="F8EAC634">
      <w:numFmt w:val="bullet"/>
      <w:lvlText w:val="-"/>
      <w:lvlJc w:val="left"/>
      <w:pPr>
        <w:ind w:left="360" w:hanging="360"/>
      </w:pPr>
      <w:rPr>
        <w:rFonts w:ascii="Century Gothic" w:hAnsi="Century Gothic"/>
      </w:rPr>
    </w:lvl>
    <w:lvl w:ilvl="1" w:tplc="342AA47C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972ACA7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79CAC77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613CA0B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281E88F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DBB06ED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AB8817D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7896814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E5"/>
    <w:rsid w:val="0000542E"/>
    <w:rsid w:val="0003399D"/>
    <w:rsid w:val="000A6841"/>
    <w:rsid w:val="000D21CE"/>
    <w:rsid w:val="000F259F"/>
    <w:rsid w:val="001061C5"/>
    <w:rsid w:val="00152BDE"/>
    <w:rsid w:val="001539E6"/>
    <w:rsid w:val="00155201"/>
    <w:rsid w:val="001F20BF"/>
    <w:rsid w:val="001F4CBA"/>
    <w:rsid w:val="00231BE5"/>
    <w:rsid w:val="00247474"/>
    <w:rsid w:val="002E25C3"/>
    <w:rsid w:val="00310421"/>
    <w:rsid w:val="00343A9D"/>
    <w:rsid w:val="00343ECF"/>
    <w:rsid w:val="003663D0"/>
    <w:rsid w:val="004E156C"/>
    <w:rsid w:val="005527D3"/>
    <w:rsid w:val="0059260F"/>
    <w:rsid w:val="0061015A"/>
    <w:rsid w:val="006C62E9"/>
    <w:rsid w:val="006C6FD7"/>
    <w:rsid w:val="006E010C"/>
    <w:rsid w:val="006E0CDD"/>
    <w:rsid w:val="006F46B8"/>
    <w:rsid w:val="00703286"/>
    <w:rsid w:val="007C3FE7"/>
    <w:rsid w:val="007D7338"/>
    <w:rsid w:val="008334F8"/>
    <w:rsid w:val="00843575"/>
    <w:rsid w:val="008907EC"/>
    <w:rsid w:val="0089180D"/>
    <w:rsid w:val="00911C73"/>
    <w:rsid w:val="009D3FBC"/>
    <w:rsid w:val="009F3E99"/>
    <w:rsid w:val="009F625F"/>
    <w:rsid w:val="00A572E6"/>
    <w:rsid w:val="00A670DF"/>
    <w:rsid w:val="00AF6A57"/>
    <w:rsid w:val="00B071B9"/>
    <w:rsid w:val="00B17FC5"/>
    <w:rsid w:val="00B2444B"/>
    <w:rsid w:val="00B549DC"/>
    <w:rsid w:val="00C6792D"/>
    <w:rsid w:val="00CB5D66"/>
    <w:rsid w:val="00CC2F61"/>
    <w:rsid w:val="00CD398E"/>
    <w:rsid w:val="00D05F61"/>
    <w:rsid w:val="00D33579"/>
    <w:rsid w:val="00E82661"/>
    <w:rsid w:val="00E92C10"/>
    <w:rsid w:val="00EB5347"/>
    <w:rsid w:val="00F33132"/>
    <w:rsid w:val="00FA6122"/>
    <w:rsid w:val="00FC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122"/>
  </w:style>
  <w:style w:type="paragraph" w:styleId="Heading1">
    <w:name w:val="heading 1"/>
    <w:basedOn w:val="Normal"/>
    <w:next w:val="Normal"/>
    <w:link w:val="Heading1Char"/>
    <w:uiPriority w:val="9"/>
    <w:qFormat/>
    <w:rsid w:val="00FA612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6122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612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122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1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122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1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12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1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FA6122"/>
    <w:rPr>
      <w:b/>
      <w:bCs/>
      <w:caps w:val="0"/>
      <w:smallCaps/>
      <w:spacing w:val="10"/>
    </w:rPr>
  </w:style>
  <w:style w:type="paragraph" w:styleId="Caption">
    <w:name w:val="caption"/>
    <w:basedOn w:val="Normal"/>
    <w:next w:val="Normal"/>
    <w:uiPriority w:val="35"/>
    <w:unhideWhenUsed/>
    <w:qFormat/>
    <w:rsid w:val="00FA612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mphasis">
    <w:name w:val="Emphasis"/>
    <w:basedOn w:val="DefaultParagraphFont"/>
    <w:uiPriority w:val="20"/>
    <w:qFormat/>
    <w:rsid w:val="00FA6122"/>
    <w:rPr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FA6122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A6122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A6122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122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12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12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122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12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12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A612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122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122"/>
    <w:rPr>
      <w:color w:val="B01513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FA6122"/>
    <w:rPr>
      <w:b/>
      <w:bCs/>
      <w:caps w:val="0"/>
      <w:smallCaps/>
      <w:color w:val="auto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FA6122"/>
    <w:rPr>
      <w:color w:val="4FB8C1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122"/>
    <w:rPr>
      <w:color w:val="9DFFCB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FA612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A6122"/>
  </w:style>
  <w:style w:type="paragraph" w:styleId="Quote">
    <w:name w:val="Quote"/>
    <w:basedOn w:val="Normal"/>
    <w:next w:val="Normal"/>
    <w:link w:val="QuoteChar"/>
    <w:uiPriority w:val="29"/>
    <w:qFormat/>
    <w:rsid w:val="00FA6122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FA6122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FA612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122"/>
    <w:pPr>
      <w:numPr>
        <w:ilvl w:val="1"/>
      </w:numPr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6122"/>
    <w:rPr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A6122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FA6122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le">
    <w:name w:val="Title"/>
    <w:basedOn w:val="Normal"/>
    <w:next w:val="Normal"/>
    <w:link w:val="TitleChar"/>
    <w:uiPriority w:val="10"/>
    <w:qFormat/>
    <w:rsid w:val="00FA61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A6122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ListParagraph">
    <w:name w:val="List Paragraph"/>
    <w:basedOn w:val="Normal"/>
    <w:uiPriority w:val="34"/>
    <w:qFormat/>
    <w:rsid w:val="00FA61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DD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3E99"/>
    <w:pPr>
      <w:spacing w:before="480" w:after="0" w:line="276" w:lineRule="auto"/>
      <w:outlineLvl w:val="9"/>
    </w:pPr>
    <w:rPr>
      <w:b/>
      <w:bCs/>
      <w:color w:val="830F0E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F3E9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9F3E99"/>
    <w:pPr>
      <w:spacing w:after="100" w:line="276" w:lineRule="auto"/>
      <w:ind w:left="22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F3E99"/>
    <w:pPr>
      <w:spacing w:after="100" w:line="276" w:lineRule="auto"/>
      <w:ind w:left="44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122"/>
  </w:style>
  <w:style w:type="paragraph" w:styleId="Heading1">
    <w:name w:val="heading 1"/>
    <w:basedOn w:val="Normal"/>
    <w:next w:val="Normal"/>
    <w:link w:val="Heading1Char"/>
    <w:uiPriority w:val="9"/>
    <w:qFormat/>
    <w:rsid w:val="00FA612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6122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612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122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1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122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1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12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1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FA6122"/>
    <w:rPr>
      <w:b/>
      <w:bCs/>
      <w:caps w:val="0"/>
      <w:smallCaps/>
      <w:spacing w:val="10"/>
    </w:rPr>
  </w:style>
  <w:style w:type="paragraph" w:styleId="Caption">
    <w:name w:val="caption"/>
    <w:basedOn w:val="Normal"/>
    <w:next w:val="Normal"/>
    <w:uiPriority w:val="35"/>
    <w:unhideWhenUsed/>
    <w:qFormat/>
    <w:rsid w:val="00FA612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mphasis">
    <w:name w:val="Emphasis"/>
    <w:basedOn w:val="DefaultParagraphFont"/>
    <w:uiPriority w:val="20"/>
    <w:qFormat/>
    <w:rsid w:val="00FA6122"/>
    <w:rPr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FA6122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A6122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A6122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122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12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12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122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12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12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A612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122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122"/>
    <w:rPr>
      <w:color w:val="B01513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FA6122"/>
    <w:rPr>
      <w:b/>
      <w:bCs/>
      <w:caps w:val="0"/>
      <w:smallCaps/>
      <w:color w:val="auto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FA6122"/>
    <w:rPr>
      <w:color w:val="4FB8C1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122"/>
    <w:rPr>
      <w:color w:val="9DFFCB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FA612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A6122"/>
  </w:style>
  <w:style w:type="paragraph" w:styleId="Quote">
    <w:name w:val="Quote"/>
    <w:basedOn w:val="Normal"/>
    <w:next w:val="Normal"/>
    <w:link w:val="QuoteChar"/>
    <w:uiPriority w:val="29"/>
    <w:qFormat/>
    <w:rsid w:val="00FA6122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FA6122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FA612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122"/>
    <w:pPr>
      <w:numPr>
        <w:ilvl w:val="1"/>
      </w:numPr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6122"/>
    <w:rPr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A6122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FA6122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le">
    <w:name w:val="Title"/>
    <w:basedOn w:val="Normal"/>
    <w:next w:val="Normal"/>
    <w:link w:val="TitleChar"/>
    <w:uiPriority w:val="10"/>
    <w:qFormat/>
    <w:rsid w:val="00FA61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A6122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ListParagraph">
    <w:name w:val="List Paragraph"/>
    <w:basedOn w:val="Normal"/>
    <w:uiPriority w:val="34"/>
    <w:qFormat/>
    <w:rsid w:val="00FA61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DD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3E99"/>
    <w:pPr>
      <w:spacing w:before="480" w:after="0" w:line="276" w:lineRule="auto"/>
      <w:outlineLvl w:val="9"/>
    </w:pPr>
    <w:rPr>
      <w:b/>
      <w:bCs/>
      <w:color w:val="830F0E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F3E9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9F3E99"/>
    <w:pPr>
      <w:spacing w:after="100" w:line="276" w:lineRule="auto"/>
      <w:ind w:left="22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F3E99"/>
    <w:pPr>
      <w:spacing w:after="100" w:line="276" w:lineRule="auto"/>
      <w:ind w:left="44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2.docx"/><Relationship Id="rId26" Type="http://schemas.openxmlformats.org/officeDocument/2006/relationships/image" Target="media/image12.jpg"/><Relationship Id="rId3" Type="http://schemas.openxmlformats.org/officeDocument/2006/relationships/numbering" Target="numbering.xml"/><Relationship Id="rId21" Type="http://schemas.openxmlformats.org/officeDocument/2006/relationships/image" Target="media/image9.emf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7.emf"/><Relationship Id="rId25" Type="http://schemas.openxmlformats.org/officeDocument/2006/relationships/package" Target="embeddings/Microsoft_Word_Document5.docx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2.doc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emf"/><Relationship Id="rId23" Type="http://schemas.openxmlformats.org/officeDocument/2006/relationships/image" Target="media/image10.jpeg"/><Relationship Id="rId28" Type="http://schemas.openxmlformats.org/officeDocument/2006/relationships/oleObject" Target="embeddings/Microsoft_Word_97_-_2003_Document3.doc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oleObject" Target="embeddings/Microsoft_Excel_97-2003_Worksheet1.xls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13.emf"/><Relationship Id="rId30" Type="http://schemas.openxmlformats.org/officeDocument/2006/relationships/oleObject" Target="embeddings/Microsoft_Excel_97-2003_Worksheet4.xls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vorg.WVYEREVAN\AppData\Roaming\Microsoft\Templates\Ion%20design%20(blank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6DBCC8-C768-47E9-B070-A0EE21206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design (blank)</Template>
  <TotalTime>3</TotalTime>
  <Pages>6</Pages>
  <Words>1187</Words>
  <Characters>6770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Vision Australia</Company>
  <LinksUpToDate>false</LinksUpToDate>
  <CharactersWithSpaces>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Gevorg Jenderedjian</dc:creator>
  <cp:lastModifiedBy>Kate Williams</cp:lastModifiedBy>
  <cp:revision>2</cp:revision>
  <dcterms:created xsi:type="dcterms:W3CDTF">2015-04-16T17:40:00Z</dcterms:created>
  <dcterms:modified xsi:type="dcterms:W3CDTF">2015-04-16T17:40:00Z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